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10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ata1.xml" ContentType="application/vnd.openxmlformats-officedocument.drawingml.diagramData+xml"/>
  <Override PartName="/word/diagrams/data10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data9.xml" ContentType="application/vnd.openxmlformats-officedocument.drawingml.diagramData+xml"/>
  <Override PartName="/word/diagrams/drawing1.xml" ContentType="application/vnd.ms-office.drawingml.diagramDrawing+xml"/>
  <Override PartName="/word/diagrams/drawing10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drawing7.xml" ContentType="application/vnd.ms-office.drawingml.diagramDrawing+xml"/>
  <Override PartName="/word/diagrams/drawing8.xml" ContentType="application/vnd.ms-office.drawingml.diagramDrawing+xml"/>
  <Override PartName="/word/diagrams/drawing9.xml" ContentType="application/vnd.ms-office.drawingml.diagramDrawing+xml"/>
  <Override PartName="/word/diagrams/layout1.xml" ContentType="application/vnd.openxmlformats-officedocument.drawingml.diagramLayout+xml"/>
  <Override PartName="/word/diagrams/layout10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9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10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quickStyle9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20"/>
        </w:tabs>
        <w:ind w:firstLine="420"/>
        <w:jc w:val="center"/>
        <w:rPr>
          <w:sz w:val="24"/>
          <w:szCs w:val="32"/>
        </w:rPr>
      </w:pPr>
      <w:r>
        <mc:AlternateContent>
          <mc:Choice Requires="wpc">
            <w:drawing>
              <wp:inline distT="0" distB="0" distL="0" distR="0">
                <wp:extent cx="5326380" cy="3046095"/>
                <wp:effectExtent l="0" t="0" r="7620" b="1905"/>
                <wp:docPr id="125" name="画布 3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844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249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电话：0512-58282433/2533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33" o:spid="_x0000_s1026" o:spt="203" style="height:239.85pt;width:419.4pt;" coordsize="5326380,3046095" editas="canvas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">
                <o:lock v:ext="edit" aspectratio="f"/>
                <v:shape id="画布 33" o:spid="_x0000_s1026" style="position:absolute;left:0;top:0;height:3046095;width:5326380;" filled="f" stroked="f" coordsize="21600,21600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784475;height:261620;width:5316855;" fillcolor="#C0C0C0" filled="t" stroked="f" coordsize="21600,21600" o:gfxdata="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gtzEnUAAAABQEAAA8AAAAAAAAAAQAgAAAAIgAA&#10;AGRycy9kb3ducmV2LnhtbFBLAQIUABQAAAAIAIdO4kDGqngADAIAAPkDAAAOAAAAAAAAAAEAIAAA&#10;ACMBAABkcnMvZTJvRG9jLnhtbFBLBQYAAAAABgAGAFkBAACh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24965;height:1057275;width:4455795;" filled="f" stroked="f" coordsize="21600,21600" o:gfxdata="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hcNK1QAAAAUBAAAPAAAAAAAAAAEAIAAAACIAAABkcnMvZG93bnJldi54bWxQSwECFAAUAAAACACH&#10;TuJA6vk9hu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电话：0512-58282433/2533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Picture 6" o:spid="_x0000_s1026" o:spt="75" alt="200806021532069863" type="#_x0000_t75" style="position:absolute;left:96520;top:0;height:1517650;width:5132705;" filled="f" o:preferrelative="t" stroked="f" coordsize="21600,21600" o:gfxdata="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80"/>
        <w:jc w:val="center"/>
        <w:rPr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>湘西州公共资源交易中心</w:t>
      </w:r>
      <w:r>
        <w:rPr>
          <w:rFonts w:hint="eastAsia"/>
          <w:b/>
          <w:sz w:val="48"/>
          <w:lang w:val="en-US" w:eastAsia="zh-CN"/>
        </w:rPr>
        <w:t>竞价</w:t>
      </w:r>
      <w:r>
        <w:rPr>
          <w:rFonts w:hint="eastAsia"/>
          <w:b/>
          <w:sz w:val="48"/>
        </w:rPr>
        <w:t>系统</w:t>
      </w:r>
    </w:p>
    <w:p>
      <w:pPr>
        <w:spacing w:line="720" w:lineRule="auto"/>
        <w:ind w:firstLine="241" w:firstLineChars="50"/>
        <w:jc w:val="center"/>
        <w:rPr>
          <w:rFonts w:hint="eastAsia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国有资产-拍卖代理</w:t>
      </w: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 xml:space="preserve">操作手册 </w:t>
      </w: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2018年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08</w:t>
      </w:r>
      <w:r>
        <w:rPr>
          <w:rFonts w:hint="eastAsia" w:asciiTheme="majorEastAsia" w:hAnsiTheme="majorEastAsia" w:eastAsiaTheme="majorEastAsia"/>
          <w:sz w:val="30"/>
          <w:szCs w:val="30"/>
        </w:rPr>
        <w:t>月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4318268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31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_Toc5300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  <w:lang w:val="en-US" w:eastAsia="zh-CN"/>
            </w:rPr>
            <w:t>国有资产</w:t>
          </w:r>
          <w:r>
            <w:tab/>
          </w:r>
          <w:r>
            <w:fldChar w:fldCharType="begin"/>
          </w:r>
          <w:r>
            <w:instrText xml:space="preserve"> PAGEREF _Toc5300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7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_Toc26485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1.1、 </w:t>
          </w:r>
          <w:r>
            <w:rPr>
              <w:rFonts w:hint="eastAsia"/>
            </w:rPr>
            <w:t>系统登录方式</w:t>
          </w:r>
          <w:r>
            <w:tab/>
          </w:r>
          <w:r>
            <w:fldChar w:fldCharType="begin"/>
          </w:r>
          <w:r>
            <w:instrText xml:space="preserve"> PAGEREF _Toc26485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_Toc8900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1.1.1、 </w:t>
          </w:r>
          <w:r>
            <w:rPr>
              <w:rFonts w:hint="eastAsia"/>
            </w:rPr>
            <w:t>登录方式一</w:t>
          </w:r>
          <w:r>
            <w:tab/>
          </w:r>
          <w:r>
            <w:fldChar w:fldCharType="begin"/>
          </w:r>
          <w:r>
            <w:instrText xml:space="preserve"> PAGEREF _Toc8900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_Toc21775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1.1.2、 </w:t>
          </w:r>
          <w:r>
            <w:rPr>
              <w:rFonts w:hint="eastAsia"/>
            </w:rPr>
            <w:t>登录方式二</w:t>
          </w:r>
          <w:r>
            <w:tab/>
          </w:r>
          <w:r>
            <w:fldChar w:fldCharType="begin"/>
          </w:r>
          <w:r>
            <w:instrText xml:space="preserve"> PAGEREF _Toc21775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7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_Toc21689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1.2产权线下拍卖</w:t>
          </w:r>
          <w:r>
            <w:tab/>
          </w:r>
          <w:r>
            <w:fldChar w:fldCharType="begin"/>
          </w:r>
          <w:r>
            <w:instrText xml:space="preserve"> PAGEREF _Toc21689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1.2.1 股权项目登记</w:t>
          </w:r>
          <w:r>
            <w:tab/>
          </w:r>
          <w:r>
            <w:fldChar w:fldCharType="begin"/>
          </w:r>
          <w:r>
            <w:instrText xml:space="preserve"> PAGEREF _Toc2187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_Toc12630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1.2.2 实物项目登记</w:t>
          </w:r>
          <w:r>
            <w:tab/>
          </w:r>
          <w:r>
            <w:fldChar w:fldCharType="begin"/>
          </w:r>
          <w:r>
            <w:instrText xml:space="preserve"> PAGEREF _Toc12630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_Toc5152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1.2.3 委托协议</w:t>
          </w:r>
          <w:r>
            <w:tab/>
          </w:r>
          <w:r>
            <w:fldChar w:fldCharType="begin"/>
          </w:r>
          <w:r>
            <w:instrText xml:space="preserve"> PAGEREF _Toc5152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1.2.4 拍卖场地预约</w:t>
          </w:r>
          <w:r>
            <w:tab/>
          </w:r>
          <w:r>
            <w:fldChar w:fldCharType="begin"/>
          </w:r>
          <w:r>
            <w:instrText xml:space="preserve"> PAGEREF _Toc5745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1.2.5 转让公告</w:t>
          </w:r>
          <w:r>
            <w:tab/>
          </w:r>
          <w:r>
            <w:fldChar w:fldCharType="begin"/>
          </w:r>
          <w:r>
            <w:instrText xml:space="preserve"> PAGEREF _Toc2272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_Toc6431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1.2.6 补充通知</w:t>
          </w:r>
          <w:r>
            <w:tab/>
          </w:r>
          <w:r>
            <w:fldChar w:fldCharType="begin"/>
          </w:r>
          <w:r>
            <w:instrText xml:space="preserve"> PAGEREF _Toc6431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1.2.7 成交公告</w:t>
          </w:r>
          <w:r>
            <w:tab/>
          </w:r>
          <w:r>
            <w:fldChar w:fldCharType="begin"/>
          </w:r>
          <w:r>
            <w:instrText xml:space="preserve"> PAGEREF _Toc30380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7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 产权线上竞价</w:t>
          </w:r>
          <w:r>
            <w:tab/>
          </w:r>
          <w:r>
            <w:fldChar w:fldCharType="begin"/>
          </w:r>
          <w:r>
            <w:instrText xml:space="preserve"> PAGEREF _Toc9301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_Toc13530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1.3.1 股权项目登记</w:t>
          </w:r>
          <w:r>
            <w:tab/>
          </w:r>
          <w:r>
            <w:fldChar w:fldCharType="begin"/>
          </w:r>
          <w:r>
            <w:instrText xml:space="preserve"> PAGEREF _Toc13530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1.3.2 实物项目登记</w:t>
          </w:r>
          <w:r>
            <w:tab/>
          </w:r>
          <w:r>
            <w:fldChar w:fldCharType="begin"/>
          </w:r>
          <w:r>
            <w:instrText xml:space="preserve"> PAGEREF _Toc12670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1.3.3 委托协议</w:t>
          </w:r>
          <w:r>
            <w:tab/>
          </w:r>
          <w:r>
            <w:fldChar w:fldCharType="begin"/>
          </w:r>
          <w:r>
            <w:instrText xml:space="preserve"> PAGEREF _Toc233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  <w:bookmarkStart w:id="21" w:name="_GoBack"/>
      <w:bookmarkEnd w:id="21"/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  <w:rPr>
          <w:rFonts w:hint="eastAsia"/>
        </w:rPr>
      </w:pPr>
      <w:bookmarkStart w:id="0" w:name="_Toc5300"/>
      <w:r>
        <w:rPr>
          <w:rFonts w:hint="eastAsia"/>
          <w:lang w:val="en-US" w:eastAsia="zh-CN"/>
        </w:rPr>
        <w:t>国有资产</w:t>
      </w:r>
      <w:bookmarkEnd w:id="0"/>
    </w:p>
    <w:p>
      <w:pPr>
        <w:pStyle w:val="3"/>
      </w:pPr>
      <w:bookmarkStart w:id="1" w:name="_Toc510081172"/>
      <w:bookmarkStart w:id="2" w:name="_Toc26485"/>
      <w:r>
        <w:rPr>
          <w:rFonts w:hint="eastAsia"/>
        </w:rPr>
        <w:t>系统登录方式</w:t>
      </w:r>
      <w:bookmarkEnd w:id="1"/>
      <w:bookmarkEnd w:id="2"/>
    </w:p>
    <w:p>
      <w:pPr>
        <w:pStyle w:val="4"/>
      </w:pPr>
      <w:bookmarkStart w:id="3" w:name="_Toc510081173"/>
      <w:bookmarkStart w:id="4" w:name="_Toc8900"/>
      <w:r>
        <w:rPr>
          <w:rFonts w:hint="eastAsia"/>
        </w:rPr>
        <w:t>登录方式一</w:t>
      </w:r>
      <w:bookmarkEnd w:id="3"/>
      <w:bookmarkEnd w:id="4"/>
    </w:p>
    <w:p>
      <w:pPr>
        <w:pStyle w:val="5"/>
        <w:ind w:firstLine="360"/>
      </w:pPr>
      <w:r>
        <w:rPr>
          <w:rFonts w:hint="eastAsia"/>
        </w:rPr>
        <w:t>在浏览器中输入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"http://ggzyjy.xxz.gov.cn" </w:instrText>
      </w:r>
      <w:r>
        <w:rPr>
          <w:rFonts w:hint="eastAsia"/>
        </w:rPr>
        <w:fldChar w:fldCharType="separate"/>
      </w:r>
      <w:r>
        <w:rPr>
          <w:rStyle w:val="46"/>
          <w:rFonts w:hint="eastAsia"/>
        </w:rPr>
        <w:t>http://ggzyjy.xxz.gov.cn</w:t>
      </w:r>
      <w:r>
        <w:rPr>
          <w:rFonts w:hint="eastAsia"/>
        </w:rPr>
        <w:fldChar w:fldCharType="end"/>
      </w:r>
      <w:r>
        <w:rPr>
          <w:rFonts w:hint="eastAsia"/>
        </w:rPr>
        <w:t>访问门户网站，点击网站首页用户登录，点击【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】，可跳转到</w:t>
      </w:r>
      <w:r>
        <w:rPr>
          <w:rFonts w:hint="eastAsia"/>
          <w:lang w:val="en-US" w:eastAsia="zh-CN"/>
        </w:rPr>
        <w:t>会员端</w:t>
      </w:r>
      <w:r>
        <w:rPr>
          <w:rFonts w:hint="eastAsia"/>
        </w:rPr>
        <w:t>登录界面。</w:t>
      </w:r>
    </w:p>
    <w:p>
      <w:pPr>
        <w:pStyle w:val="5"/>
        <w:ind w:firstLine="360"/>
      </w:pPr>
      <w:r>
        <w:drawing>
          <wp:inline distT="0" distB="0" distL="0" distR="0">
            <wp:extent cx="5278120" cy="2566035"/>
            <wp:effectExtent l="0" t="0" r="177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drawing>
          <wp:inline distT="0" distB="0" distL="114300" distR="114300">
            <wp:extent cx="5276850" cy="2413000"/>
            <wp:effectExtent l="0" t="0" r="0" b="635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</w:p>
    <w:p>
      <w:pPr>
        <w:pStyle w:val="4"/>
      </w:pPr>
      <w:bookmarkStart w:id="5" w:name="_Toc5685"/>
      <w:bookmarkStart w:id="6" w:name="_Toc510081174"/>
      <w:bookmarkStart w:id="7" w:name="_Toc21775"/>
      <w:r>
        <w:rPr>
          <w:rFonts w:hint="eastAsia"/>
        </w:rPr>
        <w:t>登录方式二</w:t>
      </w:r>
      <w:bookmarkEnd w:id="5"/>
      <w:bookmarkEnd w:id="6"/>
      <w:bookmarkEnd w:id="7"/>
    </w:p>
    <w:p>
      <w:pPr>
        <w:ind w:left="420" w:firstLine="0" w:firstLineChars="0"/>
      </w:pPr>
      <w:r>
        <w:rPr>
          <w:rFonts w:hint="eastAsia"/>
        </w:rPr>
        <w:t>在浏览器中直接输入</w:t>
      </w:r>
      <w:r>
        <w:t>系统地址</w:t>
      </w:r>
      <w:r>
        <w:rPr>
          <w:rFonts w:hint="eastAsia"/>
          <w:lang w:eastAsia="zh-CN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"http://ggzyjy.xxz.gov.cn/TPBidder/memberLogin" </w:instrText>
      </w:r>
      <w:r>
        <w:rPr>
          <w:rFonts w:hint="eastAsia"/>
        </w:rPr>
        <w:fldChar w:fldCharType="separate"/>
      </w:r>
      <w:r>
        <w:rPr>
          <w:rStyle w:val="46"/>
          <w:rFonts w:hint="eastAsia"/>
        </w:rPr>
        <w:t>http://ggzyjy.xxz.gov.cn/TPBidder/memberLogin</w:t>
      </w:r>
      <w:r>
        <w:rPr>
          <w:rFonts w:hint="eastAsia"/>
        </w:rPr>
        <w:fldChar w:fldCharType="end"/>
      </w:r>
    </w:p>
    <w:p>
      <w:pPr>
        <w:ind w:left="420" w:firstLine="0" w:firstLineChars="0"/>
      </w:pPr>
      <w:r>
        <w:drawing>
          <wp:inline distT="0" distB="0" distL="114300" distR="114300">
            <wp:extent cx="5274945" cy="2902585"/>
            <wp:effectExtent l="0" t="0" r="1905" b="12065"/>
            <wp:docPr id="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3"/>
        <w:numPr>
          <w:ilvl w:val="1"/>
          <w:numId w:val="0"/>
        </w:numPr>
        <w:ind w:leftChars="0"/>
        <w:rPr>
          <w:rFonts w:hint="eastAsia"/>
          <w:lang w:val="en-US" w:eastAsia="zh-CN"/>
        </w:rPr>
      </w:pPr>
      <w:bookmarkStart w:id="8" w:name="_基本信息_1"/>
      <w:bookmarkEnd w:id="8"/>
      <w:bookmarkStart w:id="9" w:name="_Toc21689"/>
      <w:r>
        <w:rPr>
          <w:rFonts w:hint="eastAsia"/>
          <w:lang w:val="en-US" w:eastAsia="zh-CN"/>
        </w:rPr>
        <w:t>1.2产权线下拍卖</w:t>
      </w:r>
      <w:bookmarkEnd w:id="9"/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0" w:name="_Toc2187"/>
      <w:r>
        <w:rPr>
          <w:rFonts w:hint="eastAsia"/>
          <w:lang w:val="en-US" w:eastAsia="zh-CN"/>
        </w:rPr>
        <w:t>1.2.1 股权项目登记</w:t>
      </w:r>
      <w:bookmarkEnd w:id="10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00" name="图示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ind w:firstLine="198" w:firstLineChars="94"/>
        <w:rPr>
          <w:b/>
        </w:rPr>
      </w:pPr>
      <w:r>
        <w:rPr>
          <w:rFonts w:hint="eastAsia"/>
          <w:b/>
        </w:rPr>
        <w:t>操作步骤：</w:t>
      </w:r>
    </w:p>
    <w:p>
      <w:pPr>
        <w:pStyle w:val="5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产权线下拍卖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”菜单，如下图：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3040" cy="2339340"/>
            <wp:effectExtent l="0" t="0" r="3810" b="381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leftChars="0" w:firstLine="360" w:firstLine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点击“新增股权项目”按钮，进入新增股权项目页面</w:t>
      </w:r>
    </w:p>
    <w:p>
      <w:pPr>
        <w:pStyle w:val="5"/>
        <w:numPr>
          <w:ilvl w:val="0"/>
          <w:numId w:val="0"/>
        </w:numPr>
        <w:ind w:leftChars="150"/>
      </w:pPr>
      <w:r>
        <w:drawing>
          <wp:inline distT="0" distB="0" distL="114300" distR="114300">
            <wp:extent cx="5268595" cy="2302510"/>
            <wp:effectExtent l="0" t="0" r="8255" b="2540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2"/>
        </w:numPr>
        <w:ind w:left="0" w:leftChars="0" w:firstLine="315" w:firstLineChars="150"/>
        <w:rPr>
          <w:rFonts w:hint="eastAsia"/>
        </w:rPr>
      </w:pPr>
      <w:r>
        <w:rPr>
          <w:rFonts w:hint="eastAsia"/>
        </w:rPr>
        <w:t>填写页面上</w:t>
      </w:r>
      <w:r>
        <w:rPr>
          <w:rFonts w:hint="eastAsia"/>
          <w:lang w:val="en-US" w:eastAsia="zh-CN"/>
        </w:rPr>
        <w:t>股权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信息、转让方信息、标的信息、转让标的单位信息、评估报告、历史审计报告、最新财务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报表、附件信息</w:t>
      </w:r>
      <w:r>
        <w:rPr>
          <w:rFonts w:hint="eastAsia"/>
        </w:rPr>
        <w:t>等信息。</w:t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drawing>
          <wp:inline distT="0" distB="0" distL="114300" distR="114300">
            <wp:extent cx="5267325" cy="2472055"/>
            <wp:effectExtent l="0" t="0" r="9525" b="4445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4、点击“修改保存”按钮，显示未“编辑中”状态，可对其进行修改；点击“送下一步”按钮，提交到产权科进行审核，显示为“待审核”状态，不可对其编辑修改</w:t>
      </w:r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1" w:name="_Toc12630"/>
      <w:r>
        <w:rPr>
          <w:rFonts w:hint="eastAsia"/>
          <w:lang w:val="en-US" w:eastAsia="zh-CN"/>
        </w:rPr>
        <w:t>1.2.2 实物项目登记</w:t>
      </w:r>
      <w:bookmarkEnd w:id="11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04" name="图示 1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pStyle w:val="5"/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产权线下拍卖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实物项目登记</w:t>
      </w:r>
      <w:r>
        <w:rPr>
          <w:rFonts w:hint="eastAsia"/>
        </w:rPr>
        <w:t>”菜单，如下图：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5580" cy="2448560"/>
            <wp:effectExtent l="0" t="0" r="1270" b="889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2、点击“新增实物项目”按钮，进入新增股权项目页面</w:t>
      </w:r>
    </w:p>
    <w:p>
      <w:pPr>
        <w:pStyle w:val="5"/>
        <w:numPr>
          <w:ilvl w:val="0"/>
          <w:numId w:val="0"/>
        </w:numPr>
        <w:ind w:leftChars="150"/>
      </w:pPr>
      <w:r>
        <w:drawing>
          <wp:inline distT="0" distB="0" distL="114300" distR="114300">
            <wp:extent cx="5273675" cy="2350135"/>
            <wp:effectExtent l="0" t="0" r="3175" b="12065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填写页面上</w:t>
      </w:r>
      <w:r>
        <w:rPr>
          <w:rFonts w:hint="eastAsia"/>
          <w:lang w:val="en-US" w:eastAsia="zh-CN"/>
        </w:rPr>
        <w:t>实物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信息、转让方信息、标的信息、转让标的单位信息、评估报告、历史审计报告、最新财务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报表、附件信息</w:t>
      </w:r>
      <w:r>
        <w:rPr>
          <w:rFonts w:hint="eastAsia"/>
        </w:rPr>
        <w:t>等信息。</w:t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drawing>
          <wp:inline distT="0" distB="0" distL="114300" distR="114300">
            <wp:extent cx="5277485" cy="2432685"/>
            <wp:effectExtent l="0" t="0" r="18415" b="5715"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4、点击“修改保存”按钮，显示未“编辑中”状态，可对其进行修改；点击“送下一步”按钮，提交到产权科进行审核，显示为“待审核”状态，不可对其编辑修改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2" w:name="_Toc5152"/>
      <w:r>
        <w:rPr>
          <w:rFonts w:hint="eastAsia"/>
          <w:lang w:val="en-US" w:eastAsia="zh-CN"/>
        </w:rPr>
        <w:t>1.2.3 委托协议</w:t>
      </w:r>
      <w:bookmarkEnd w:id="12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278120" cy="1362075"/>
            <wp:effectExtent l="0" t="0" r="17780" b="0"/>
            <wp:docPr id="111" name="图示 1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pStyle w:val="5"/>
        <w:numPr>
          <w:ilvl w:val="0"/>
          <w:numId w:val="3"/>
        </w:numPr>
        <w:ind w:firstLineChars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委托协议</w:t>
      </w:r>
      <w:r>
        <w:rPr>
          <w:rFonts w:hint="eastAsia"/>
        </w:rPr>
        <w:t>”菜单，如下图：</w:t>
      </w:r>
    </w:p>
    <w:p>
      <w:pPr>
        <w:pStyle w:val="5"/>
        <w:ind w:firstLine="0" w:firstLineChars="0"/>
      </w:pPr>
      <w:r>
        <w:t xml:space="preserve"> </w:t>
      </w:r>
      <w:r>
        <w:drawing>
          <wp:inline distT="0" distB="0" distL="114300" distR="114300">
            <wp:extent cx="5268595" cy="2352675"/>
            <wp:effectExtent l="0" t="0" r="8255" b="9525"/>
            <wp:docPr id="1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2、点击“新增</w:t>
      </w:r>
      <w:r>
        <w:rPr>
          <w:rFonts w:hint="eastAsia"/>
          <w:lang w:val="en-US" w:eastAsia="zh-CN"/>
        </w:rPr>
        <w:t>委托合同</w:t>
      </w:r>
      <w:r>
        <w:rPr>
          <w:rFonts w:hint="eastAsia"/>
        </w:rPr>
        <w:t>”按钮，挑选项目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名称。如下图：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66055" cy="2265680"/>
            <wp:effectExtent l="0" t="0" r="10795" b="1270"/>
            <wp:docPr id="1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t>3</w:t>
      </w:r>
      <w:r>
        <w:rPr>
          <w:rFonts w:hint="eastAsia"/>
        </w:rPr>
        <w:t>、点击“确定选择”按钮，进行</w:t>
      </w:r>
      <w:r>
        <w:rPr>
          <w:rFonts w:hint="eastAsia"/>
          <w:lang w:val="en-US" w:eastAsia="zh-CN"/>
        </w:rPr>
        <w:t>新增招标委托协议，录入代理合同及附件信息等，</w:t>
      </w:r>
      <w:r>
        <w:rPr>
          <w:rFonts w:hint="eastAsia"/>
        </w:rPr>
        <w:t>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70500" cy="2419350"/>
            <wp:effectExtent l="0" t="0" r="6350" b="0"/>
            <wp:docPr id="1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2"/>
        </w:numPr>
        <w:ind w:left="0" w:leftChars="0" w:firstLine="315" w:firstLineChars="150"/>
      </w:pPr>
      <w:r>
        <w:rPr>
          <w:rFonts w:hint="eastAsia"/>
          <w:lang w:val="en-US" w:eastAsia="zh-CN"/>
        </w:rPr>
        <w:t>点击“修改保存”按钮，显示未“编辑中”状态，可对其进行修改；点击“送下一步”按钮，提交到产权科进行审核，显示为“待审核”状态，不可对其编辑修改</w:t>
      </w:r>
    </w:p>
    <w:p>
      <w:pPr>
        <w:pStyle w:val="81"/>
        <w:numPr>
          <w:ilvl w:val="0"/>
          <w:numId w:val="0"/>
        </w:numPr>
        <w:ind w:leftChars="150"/>
      </w:pPr>
      <w:r>
        <w:drawing>
          <wp:inline distT="0" distB="0" distL="114300" distR="114300">
            <wp:extent cx="5275580" cy="2438400"/>
            <wp:effectExtent l="0" t="0" r="1270" b="0"/>
            <wp:docPr id="1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3" w:name="_Toc5745"/>
      <w:r>
        <w:rPr>
          <w:rFonts w:hint="eastAsia"/>
          <w:lang w:val="en-US" w:eastAsia="zh-CN"/>
        </w:rPr>
        <w:t>1.2.4 拍卖场地预约</w:t>
      </w:r>
      <w:bookmarkEnd w:id="13"/>
    </w:p>
    <w:p>
      <w:pPr>
        <w:pStyle w:val="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流程：</w:t>
      </w:r>
    </w:p>
    <w:p>
      <w:pPr>
        <w:pStyle w:val="5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278120" cy="1362075"/>
            <wp:effectExtent l="0" t="0" r="17780" b="0"/>
            <wp:docPr id="112" name="图示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>
      <w:pPr>
        <w:pStyle w:val="5"/>
        <w:rPr>
          <w:rFonts w:hint="eastAsia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操作步骤：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1、点击“产权线下拍卖”-“拍卖场地预约”菜单</w:t>
      </w:r>
    </w:p>
    <w:p>
      <w:pPr>
        <w:pStyle w:val="5"/>
      </w:pPr>
      <w:r>
        <w:drawing>
          <wp:inline distT="0" distB="0" distL="114300" distR="114300">
            <wp:extent cx="5269865" cy="2304415"/>
            <wp:effectExtent l="0" t="0" r="6985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72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点击“新增交易场地预约”按钮，进入挑选标的信息页面：</w:t>
      </w:r>
    </w:p>
    <w:p>
      <w:pPr>
        <w:pStyle w:val="5"/>
        <w:numPr>
          <w:numId w:val="0"/>
        </w:numPr>
        <w:ind w:left="360" w:leftChars="0"/>
      </w:pPr>
      <w:r>
        <w:drawing>
          <wp:inline distT="0" distB="0" distL="114300" distR="114300">
            <wp:extent cx="5268595" cy="2190115"/>
            <wp:effectExtent l="0" t="0" r="8255" b="635"/>
            <wp:docPr id="1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3、选择标的信息后，点击“确认选择”按钮，进入交易场地预约信息填写界面：</w:t>
      </w:r>
    </w:p>
    <w:p>
      <w:pPr>
        <w:pStyle w:val="5"/>
        <w:numPr>
          <w:numId w:val="0"/>
        </w:numPr>
        <w:ind w:left="360" w:leftChars="0"/>
      </w:pPr>
      <w:r>
        <w:drawing>
          <wp:inline distT="0" distB="0" distL="114300" distR="114300">
            <wp:extent cx="5278120" cy="2345055"/>
            <wp:effectExtent l="0" t="0" r="17780" b="17145"/>
            <wp:docPr id="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填写场地预约信息，包括开标时间、开标室等，点击“修改保存”按钮，显示未“编辑中”状态，可对其进行修改；点击“送下一步”按钮，提交到产权科进行审核，显示为“待审核”状态，不可对其编辑修改。</w:t>
      </w:r>
    </w:p>
    <w:p>
      <w:pPr>
        <w:pStyle w:val="5"/>
        <w:numPr>
          <w:numId w:val="0"/>
        </w:numPr>
        <w:ind w:left="36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387600"/>
            <wp:effectExtent l="0" t="0" r="8255" b="12700"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4" w:name="_Toc2272"/>
      <w:r>
        <w:rPr>
          <w:rFonts w:hint="eastAsia"/>
          <w:lang w:val="en-US" w:eastAsia="zh-CN"/>
        </w:rPr>
        <w:t>1.2.5 转让公告</w:t>
      </w:r>
      <w:bookmarkEnd w:id="14"/>
    </w:p>
    <w:p>
      <w:pPr>
        <w:pStyle w:val="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流程：</w:t>
      </w:r>
    </w:p>
    <w:p>
      <w:pPr>
        <w:pStyle w:val="5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22" name="图示 1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>
      <w:pPr>
        <w:pStyle w:val="5"/>
        <w:rPr>
          <w:rFonts w:hint="eastAsia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操作步骤：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1、点击“产权线下拍卖”-“转让公告”菜单：</w:t>
      </w:r>
    </w:p>
    <w:p>
      <w:pPr>
        <w:pStyle w:val="5"/>
      </w:pPr>
      <w:r>
        <w:drawing>
          <wp:inline distT="0" distB="0" distL="114300" distR="114300">
            <wp:extent cx="5268595" cy="2372360"/>
            <wp:effectExtent l="0" t="0" r="8255" b="8890"/>
            <wp:docPr id="1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2、点击“新增交易公告”按钮，进入标的挑选页面：</w:t>
      </w:r>
    </w:p>
    <w:p>
      <w:pPr>
        <w:pStyle w:val="5"/>
        <w:numPr>
          <w:numId w:val="0"/>
        </w:numPr>
        <w:ind w:left="360" w:leftChars="0"/>
      </w:pPr>
      <w:r>
        <w:drawing>
          <wp:inline distT="0" distB="0" distL="114300" distR="114300">
            <wp:extent cx="5268595" cy="2372360"/>
            <wp:effectExtent l="0" t="0" r="8255" b="8890"/>
            <wp:docPr id="1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72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选择标的后，点击“确认选择”按钮，进入“新增交易公告”页面：</w:t>
      </w:r>
    </w:p>
    <w:p>
      <w:pPr>
        <w:pStyle w:val="5"/>
        <w:numPr>
          <w:numId w:val="0"/>
        </w:numPr>
        <w:ind w:left="360" w:leftChars="0"/>
      </w:pPr>
      <w:r>
        <w:drawing>
          <wp:inline distT="0" distB="0" distL="114300" distR="114300">
            <wp:extent cx="5268595" cy="2223770"/>
            <wp:effectExtent l="0" t="0" r="8255" b="5080"/>
            <wp:docPr id="1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72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公告信息，包括信息披露内容、公告内容、附件信息等，点击“修改保存”按钮，显示未“编辑中”状态，可对其进行修改；点击“送下一步”按钮，提交到产权科进行审核，显示为“待审核”状态，不可对其编辑修改。</w:t>
      </w:r>
    </w:p>
    <w:p>
      <w:pPr>
        <w:pStyle w:val="5"/>
        <w:numPr>
          <w:numId w:val="0"/>
        </w:numPr>
        <w:ind w:left="36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93315"/>
            <wp:effectExtent l="0" t="0" r="2540" b="6985"/>
            <wp:docPr id="1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="283" w:leftChars="0"/>
        <w:rPr>
          <w:rFonts w:hint="eastAsia"/>
          <w:lang w:val="en-US" w:eastAsia="zh-CN"/>
        </w:rPr>
      </w:pPr>
      <w:bookmarkStart w:id="15" w:name="_Toc6431"/>
      <w:r>
        <w:rPr>
          <w:rFonts w:hint="eastAsia"/>
          <w:lang w:val="en-US" w:eastAsia="zh-CN"/>
        </w:rPr>
        <w:t>1.2.6 补充通知</w:t>
      </w:r>
      <w:bookmarkEnd w:id="15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30" name="图示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>
      <w:pPr>
        <w:ind w:firstLine="198" w:firstLineChars="94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3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产权线下拍卖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补充通知</w:t>
      </w:r>
      <w:r>
        <w:rPr>
          <w:rFonts w:hint="eastAsia"/>
        </w:rPr>
        <w:t>”菜单，如下图：</w:t>
      </w:r>
    </w:p>
    <w:p>
      <w:pPr>
        <w:pStyle w:val="134"/>
        <w:numPr>
          <w:numId w:val="0"/>
        </w:numPr>
        <w:ind w:left="420" w:leftChars="0"/>
        <w:jc w:val="left"/>
      </w:pPr>
      <w:r>
        <w:drawing>
          <wp:inline distT="0" distB="0" distL="114300" distR="114300">
            <wp:extent cx="5268595" cy="2287270"/>
            <wp:effectExtent l="0" t="0" r="8255" b="17780"/>
            <wp:docPr id="1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</w:t>
      </w:r>
      <w:r>
        <w:rPr>
          <w:rFonts w:hint="eastAsia"/>
          <w:lang w:val="en-US" w:eastAsia="zh-CN"/>
        </w:rPr>
        <w:t>新增补充公告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进入交易公告挑选页面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  <w:r>
        <w:t xml:space="preserve"> </w:t>
      </w:r>
    </w:p>
    <w:p>
      <w:pPr>
        <w:ind w:firstLine="42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9865" cy="2350770"/>
            <wp:effectExtent l="0" t="0" r="6985" b="11430"/>
            <wp:docPr id="1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3、选择标的后，点击“确认选择”按钮，进入新增补充公告页面：</w:t>
      </w:r>
    </w:p>
    <w:p>
      <w:pPr>
        <w:numPr>
          <w:numId w:val="0"/>
        </w:numPr>
        <w:ind w:left="420" w:leftChars="0"/>
      </w:pPr>
      <w:r>
        <w:drawing>
          <wp:inline distT="0" distB="0" distL="114300" distR="114300">
            <wp:extent cx="5266055" cy="2451735"/>
            <wp:effectExtent l="0" t="0" r="10795" b="5715"/>
            <wp:docPr id="1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4、填写公告明细、公告内容、附件信息等，点击“修改保存”按钮，显示未“编辑中”状态，可对其进行修改；点击“送下一步”按钮，提交到产权科进行审核，显示为“待审核”状态，不可对其编辑修改。</w:t>
      </w:r>
    </w:p>
    <w:p>
      <w:pPr>
        <w:numPr>
          <w:numId w:val="0"/>
        </w:numPr>
        <w:ind w:left="360" w:leftChars="0"/>
      </w:pPr>
      <w:r>
        <w:drawing>
          <wp:inline distT="0" distB="0" distL="114300" distR="114300">
            <wp:extent cx="5271770" cy="2383790"/>
            <wp:effectExtent l="0" t="0" r="5080" b="16510"/>
            <wp:docPr id="1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="283" w:leftChars="0"/>
        <w:rPr>
          <w:rFonts w:hint="eastAsia"/>
          <w:lang w:val="en-US" w:eastAsia="zh-CN"/>
        </w:rPr>
      </w:pPr>
      <w:bookmarkStart w:id="16" w:name="_Toc30380"/>
      <w:r>
        <w:rPr>
          <w:rFonts w:hint="eastAsia"/>
          <w:lang w:val="en-US" w:eastAsia="zh-CN"/>
        </w:rPr>
        <w:t>1.2.7 成交公告</w:t>
      </w:r>
      <w:bookmarkEnd w:id="16"/>
    </w:p>
    <w:p>
      <w:pPr>
        <w:pStyle w:val="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流程：</w:t>
      </w:r>
    </w:p>
    <w:p>
      <w:pPr>
        <w:pStyle w:val="5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33" name="图示 1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>
      <w:pPr>
        <w:pStyle w:val="5"/>
        <w:rPr>
          <w:rFonts w:hint="eastAsia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操作步骤：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1、点击“产权线下拍卖”-“成交公告”菜单：</w:t>
      </w:r>
    </w:p>
    <w:p>
      <w:pPr>
        <w:pStyle w:val="5"/>
      </w:pPr>
      <w:r>
        <w:drawing>
          <wp:inline distT="0" distB="0" distL="114300" distR="114300">
            <wp:extent cx="5267325" cy="2414905"/>
            <wp:effectExtent l="0" t="0" r="9525" b="4445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点击“新增中标公示”菜单，进入标的挑选页面：</w:t>
      </w:r>
    </w:p>
    <w:p>
      <w:pPr>
        <w:pStyle w:val="5"/>
        <w:numPr>
          <w:numId w:val="0"/>
        </w:numPr>
        <w:ind w:left="420" w:leftChars="0"/>
      </w:pPr>
      <w:r>
        <w:drawing>
          <wp:inline distT="0" distB="0" distL="114300" distR="114300">
            <wp:extent cx="5268595" cy="2343150"/>
            <wp:effectExtent l="0" t="0" r="8255" b="0"/>
            <wp:docPr id="1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选择标的后，点击“确认选择”按钮，进入新增公示明细页面：</w:t>
      </w:r>
    </w:p>
    <w:p>
      <w:pPr>
        <w:pStyle w:val="5"/>
        <w:numPr>
          <w:numId w:val="0"/>
        </w:numPr>
        <w:ind w:left="420" w:leftChars="0"/>
      </w:pPr>
      <w:r>
        <w:drawing>
          <wp:inline distT="0" distB="0" distL="114300" distR="114300">
            <wp:extent cx="5266055" cy="2397125"/>
            <wp:effectExtent l="0" t="0" r="10795" b="3175"/>
            <wp:docPr id="1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left="78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公示信息，包括公示信息、公告内容、附件信息等，点击“修改保存”按钮，显示未“编辑中”状态，可对其进行修改；点击“送下一步”按钮，提交到产权科进行审核，显示为“待审核”状态，不可对其编辑修改。</w:t>
      </w:r>
    </w:p>
    <w:p>
      <w:pPr>
        <w:pStyle w:val="5"/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79015"/>
            <wp:effectExtent l="0" t="0" r="5080" b="6985"/>
            <wp:docPr id="1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eastAsia"/>
          <w:lang w:val="en-US" w:eastAsia="zh-CN"/>
        </w:rPr>
      </w:pPr>
      <w:bookmarkStart w:id="17" w:name="_Toc9301"/>
      <w:r>
        <w:rPr>
          <w:rFonts w:hint="eastAsia"/>
          <w:lang w:val="en-US" w:eastAsia="zh-CN"/>
        </w:rPr>
        <w:t>1.3 产权线上竞价</w:t>
      </w:r>
      <w:bookmarkEnd w:id="17"/>
    </w:p>
    <w:p>
      <w:pPr>
        <w:pStyle w:val="4"/>
        <w:numPr>
          <w:numId w:val="0"/>
        </w:numPr>
        <w:ind w:left="283" w:leftChars="0"/>
        <w:rPr>
          <w:rFonts w:hint="eastAsia"/>
          <w:lang w:val="en-US" w:eastAsia="zh-CN"/>
        </w:rPr>
      </w:pPr>
      <w:bookmarkStart w:id="18" w:name="_Toc13530"/>
      <w:r>
        <w:rPr>
          <w:rFonts w:hint="eastAsia"/>
          <w:lang w:val="en-US" w:eastAsia="zh-CN"/>
        </w:rPr>
        <w:t>1.3.1 股权项目登记</w:t>
      </w:r>
      <w:bookmarkEnd w:id="18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34" name="图示 1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pStyle w:val="5"/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产权线上竞价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股权项目登记</w:t>
      </w:r>
      <w:r>
        <w:rPr>
          <w:rFonts w:hint="eastAsia"/>
        </w:rPr>
        <w:t>”菜单，如下图：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68595" cy="2298700"/>
            <wp:effectExtent l="0" t="0" r="8255" b="6350"/>
            <wp:docPr id="1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2、点击“新增股权项目”按钮，进入新增股权项目页面</w:t>
      </w:r>
    </w:p>
    <w:p>
      <w:pPr>
        <w:pStyle w:val="5"/>
        <w:numPr>
          <w:ilvl w:val="0"/>
          <w:numId w:val="0"/>
        </w:numPr>
        <w:ind w:leftChars="150"/>
      </w:pPr>
      <w:r>
        <w:drawing>
          <wp:inline distT="0" distB="0" distL="114300" distR="114300">
            <wp:extent cx="5268595" cy="2318385"/>
            <wp:effectExtent l="0" t="0" r="8255" b="5715"/>
            <wp:docPr id="1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numId w:val="0"/>
        </w:numPr>
        <w:ind w:leftChars="15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填写页面上</w:t>
      </w:r>
      <w:r>
        <w:rPr>
          <w:rFonts w:hint="eastAsia"/>
          <w:lang w:val="en-US" w:eastAsia="zh-CN"/>
        </w:rPr>
        <w:t>股权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信息、转让方信息、标的信息、转让标的单位信息、评估报告、历史审计报告、最新财务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报表、附件信息</w:t>
      </w:r>
      <w:r>
        <w:rPr>
          <w:rFonts w:hint="eastAsia"/>
        </w:rPr>
        <w:t>等信息。</w:t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drawing>
          <wp:inline distT="0" distB="0" distL="114300" distR="114300">
            <wp:extent cx="5267325" cy="2472055"/>
            <wp:effectExtent l="0" t="0" r="9525" b="4445"/>
            <wp:docPr id="1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4、点击“修改保存”按钮，显示未“编辑中”状态，可对其进行修改；点击“送下一步”按钮，提交到产权科进行审核，显示为“待审核”状态，不可对其编辑修改。</w:t>
      </w:r>
    </w:p>
    <w:p>
      <w:pPr>
        <w:pStyle w:val="4"/>
        <w:numPr>
          <w:numId w:val="0"/>
        </w:numPr>
        <w:ind w:left="283" w:leftChars="0"/>
        <w:rPr>
          <w:rFonts w:hint="eastAsia"/>
          <w:lang w:val="en-US" w:eastAsia="zh-CN"/>
        </w:rPr>
      </w:pPr>
      <w:bookmarkStart w:id="19" w:name="_Toc12670"/>
      <w:r>
        <w:rPr>
          <w:rFonts w:hint="eastAsia"/>
          <w:lang w:val="en-US" w:eastAsia="zh-CN"/>
        </w:rPr>
        <w:t>1.3.2 实物项目登记</w:t>
      </w:r>
      <w:bookmarkEnd w:id="19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b/>
        </w:rPr>
        <w:drawing>
          <wp:inline distT="0" distB="0" distL="0" distR="0">
            <wp:extent cx="6125845" cy="1441450"/>
            <wp:effectExtent l="12700" t="0" r="14605" b="0"/>
            <wp:docPr id="138" name="图示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pStyle w:val="5"/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产权线上竞价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实物项目登记</w:t>
      </w:r>
      <w:r>
        <w:rPr>
          <w:rFonts w:hint="eastAsia"/>
        </w:rPr>
        <w:t>”菜单，如下图：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68595" cy="2333625"/>
            <wp:effectExtent l="0" t="0" r="8255" b="9525"/>
            <wp:docPr id="1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2、点击“新增实物项目”按钮，进入新增股权项目页面</w:t>
      </w:r>
    </w:p>
    <w:p>
      <w:pPr>
        <w:pStyle w:val="5"/>
        <w:numPr>
          <w:ilvl w:val="0"/>
          <w:numId w:val="0"/>
        </w:numPr>
        <w:ind w:leftChars="150"/>
      </w:pPr>
      <w:r>
        <w:drawing>
          <wp:inline distT="0" distB="0" distL="114300" distR="114300">
            <wp:extent cx="5268595" cy="2337435"/>
            <wp:effectExtent l="0" t="0" r="8255" b="5715"/>
            <wp:docPr id="1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填写页面上</w:t>
      </w:r>
      <w:r>
        <w:rPr>
          <w:rFonts w:hint="eastAsia"/>
          <w:lang w:val="en-US" w:eastAsia="zh-CN"/>
        </w:rPr>
        <w:t>实物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信息、转让方信息、标的信息、转让标的单位信息、评估报告、历史审计报告、最新财务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报表、附件信息</w:t>
      </w:r>
      <w:r>
        <w:rPr>
          <w:rFonts w:hint="eastAsia"/>
        </w:rPr>
        <w:t>等信息。</w:t>
      </w:r>
    </w:p>
    <w:p>
      <w:pPr>
        <w:pStyle w:val="81"/>
        <w:numPr>
          <w:ilvl w:val="0"/>
          <w:numId w:val="0"/>
        </w:numPr>
        <w:ind w:leftChars="150"/>
        <w:rPr>
          <w:rFonts w:hint="eastAsia"/>
        </w:rPr>
      </w:pPr>
      <w:r>
        <w:drawing>
          <wp:inline distT="0" distB="0" distL="114300" distR="114300">
            <wp:extent cx="5277485" cy="2432685"/>
            <wp:effectExtent l="0" t="0" r="18415" b="5715"/>
            <wp:docPr id="1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81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4、点击“修改保存”按钮，显示未“编辑中”状态，可对其进行修改；点击“送下一步”按钮，提交到产权科进行审核，显示为“待审核”状态，不可对其编辑修改</w:t>
      </w:r>
    </w:p>
    <w:p>
      <w:pPr>
        <w:pStyle w:val="4"/>
        <w:numPr>
          <w:numId w:val="0"/>
        </w:numPr>
        <w:ind w:left="283" w:leftChars="0"/>
        <w:rPr>
          <w:rFonts w:hint="eastAsia"/>
          <w:lang w:val="en-US" w:eastAsia="zh-CN"/>
        </w:rPr>
      </w:pPr>
      <w:bookmarkStart w:id="20" w:name="_Toc233"/>
      <w:r>
        <w:rPr>
          <w:rFonts w:hint="eastAsia"/>
          <w:lang w:val="en-US" w:eastAsia="zh-CN"/>
        </w:rPr>
        <w:t>1.3.3 委托协议</w:t>
      </w:r>
      <w:bookmarkEnd w:id="20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firstLine="0" w:firstLineChars="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278120" cy="1362075"/>
            <wp:effectExtent l="0" t="0" r="17780" b="0"/>
            <wp:docPr id="142" name="图示 1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</w:t>
      </w:r>
      <w:r>
        <w:rPr>
          <w:b/>
        </w:rPr>
        <w:t>：</w:t>
      </w:r>
    </w:p>
    <w:p>
      <w:pPr>
        <w:pStyle w:val="5"/>
        <w:numPr>
          <w:numId w:val="0"/>
        </w:numPr>
        <w:ind w:left="360" w:leftChars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产权线上竞价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委托协议</w:t>
      </w:r>
      <w:r>
        <w:rPr>
          <w:rFonts w:hint="eastAsia"/>
        </w:rPr>
        <w:t>”菜单，如下图：</w:t>
      </w:r>
    </w:p>
    <w:p>
      <w:pPr>
        <w:pStyle w:val="5"/>
        <w:ind w:firstLine="0" w:firstLineChars="0"/>
      </w:pPr>
      <w:r>
        <w:t xml:space="preserve"> </w:t>
      </w:r>
      <w:r>
        <w:drawing>
          <wp:inline distT="0" distB="0" distL="114300" distR="114300">
            <wp:extent cx="5274310" cy="2289175"/>
            <wp:effectExtent l="0" t="0" r="2540" b="15875"/>
            <wp:docPr id="1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2、点击“新增</w:t>
      </w:r>
      <w:r>
        <w:rPr>
          <w:rFonts w:hint="eastAsia"/>
          <w:lang w:val="en-US" w:eastAsia="zh-CN"/>
        </w:rPr>
        <w:t>委托合同</w:t>
      </w:r>
      <w:r>
        <w:rPr>
          <w:rFonts w:hint="eastAsia"/>
        </w:rPr>
        <w:t>”按钮，挑选项目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名称。如下图：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68595" cy="2326005"/>
            <wp:effectExtent l="0" t="0" r="8255" b="1714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t>3</w:t>
      </w:r>
      <w:r>
        <w:rPr>
          <w:rFonts w:hint="eastAsia"/>
        </w:rPr>
        <w:t>、点击“确定选择”按钮，进行</w:t>
      </w:r>
      <w:r>
        <w:rPr>
          <w:rFonts w:hint="eastAsia"/>
          <w:lang w:val="en-US" w:eastAsia="zh-CN"/>
        </w:rPr>
        <w:t>新增招标委托协议，录入代理合同及附件信息等，</w:t>
      </w:r>
      <w:r>
        <w:rPr>
          <w:rFonts w:hint="eastAsia"/>
        </w:rPr>
        <w:t>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70500" cy="2419350"/>
            <wp:effectExtent l="0" t="0" r="6350" b="0"/>
            <wp:docPr id="1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numId w:val="0"/>
        </w:numPr>
        <w:ind w:leftChars="150"/>
      </w:pPr>
      <w:r>
        <w:rPr>
          <w:rFonts w:hint="eastAsia"/>
          <w:lang w:val="en-US" w:eastAsia="zh-CN"/>
        </w:rPr>
        <w:t>4、点击“修改保存”按钮，显示未“编辑中”状态，可对其进行修改；点击“送下一步”按钮，提交到产权科进行审核，显示为“待审核”状态，不可对其编辑修改</w:t>
      </w:r>
    </w:p>
    <w:p>
      <w:pPr>
        <w:ind w:firstLine="420"/>
      </w:pPr>
      <w:r>
        <w:drawing>
          <wp:inline distT="0" distB="0" distL="114300" distR="114300">
            <wp:extent cx="5275580" cy="2438400"/>
            <wp:effectExtent l="0" t="0" r="1270" b="0"/>
            <wp:docPr id="1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/>
        <w:lang w:val="en-US" w:eastAsia="zh-CN"/>
      </w:rPr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29</w:t>
    </w:r>
  </w:p>
  <w:p>
    <w:pPr>
      <w:pStyle w:val="29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B41260"/>
    <w:multiLevelType w:val="singleLevel"/>
    <w:tmpl w:val="F8B412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6C651DED"/>
    <w:multiLevelType w:val="multilevel"/>
    <w:tmpl w:val="6C651DE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E6909EE"/>
    <w:multiLevelType w:val="multilevel"/>
    <w:tmpl w:val="6E6909EE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03AC"/>
    <w:rsid w:val="00001EA2"/>
    <w:rsid w:val="00003335"/>
    <w:rsid w:val="00003595"/>
    <w:rsid w:val="00004F0D"/>
    <w:rsid w:val="000078D7"/>
    <w:rsid w:val="00012228"/>
    <w:rsid w:val="00015534"/>
    <w:rsid w:val="000207EE"/>
    <w:rsid w:val="00023B6E"/>
    <w:rsid w:val="00023C23"/>
    <w:rsid w:val="00025D10"/>
    <w:rsid w:val="00026DAC"/>
    <w:rsid w:val="00027996"/>
    <w:rsid w:val="00031AC8"/>
    <w:rsid w:val="00032029"/>
    <w:rsid w:val="0003245B"/>
    <w:rsid w:val="00032B75"/>
    <w:rsid w:val="000375FD"/>
    <w:rsid w:val="000440B3"/>
    <w:rsid w:val="00050B17"/>
    <w:rsid w:val="000510A4"/>
    <w:rsid w:val="00052F5C"/>
    <w:rsid w:val="00053F4F"/>
    <w:rsid w:val="000560D5"/>
    <w:rsid w:val="00061DFC"/>
    <w:rsid w:val="000623D7"/>
    <w:rsid w:val="00065563"/>
    <w:rsid w:val="00066602"/>
    <w:rsid w:val="00067198"/>
    <w:rsid w:val="00074773"/>
    <w:rsid w:val="000766BD"/>
    <w:rsid w:val="000766F9"/>
    <w:rsid w:val="00077CF7"/>
    <w:rsid w:val="00077D71"/>
    <w:rsid w:val="000840DD"/>
    <w:rsid w:val="00086139"/>
    <w:rsid w:val="00092175"/>
    <w:rsid w:val="00095B7F"/>
    <w:rsid w:val="00095C76"/>
    <w:rsid w:val="000968B0"/>
    <w:rsid w:val="000A3E35"/>
    <w:rsid w:val="000A4CEE"/>
    <w:rsid w:val="000A797D"/>
    <w:rsid w:val="000B0038"/>
    <w:rsid w:val="000B1DEF"/>
    <w:rsid w:val="000B2E4B"/>
    <w:rsid w:val="000B4460"/>
    <w:rsid w:val="000B48E7"/>
    <w:rsid w:val="000C280B"/>
    <w:rsid w:val="000C585C"/>
    <w:rsid w:val="000D1385"/>
    <w:rsid w:val="000D3ED3"/>
    <w:rsid w:val="000E2C26"/>
    <w:rsid w:val="000E6846"/>
    <w:rsid w:val="000F0B38"/>
    <w:rsid w:val="000F71E7"/>
    <w:rsid w:val="000F7E39"/>
    <w:rsid w:val="0010785F"/>
    <w:rsid w:val="0011377D"/>
    <w:rsid w:val="00113D19"/>
    <w:rsid w:val="001146E3"/>
    <w:rsid w:val="00117D6B"/>
    <w:rsid w:val="0012106A"/>
    <w:rsid w:val="00130530"/>
    <w:rsid w:val="00132308"/>
    <w:rsid w:val="0013306B"/>
    <w:rsid w:val="00134C67"/>
    <w:rsid w:val="001367F8"/>
    <w:rsid w:val="001430A3"/>
    <w:rsid w:val="00151AA0"/>
    <w:rsid w:val="00153EB6"/>
    <w:rsid w:val="00154FD4"/>
    <w:rsid w:val="00165984"/>
    <w:rsid w:val="0016753F"/>
    <w:rsid w:val="001739D4"/>
    <w:rsid w:val="001762A1"/>
    <w:rsid w:val="00186720"/>
    <w:rsid w:val="001932FF"/>
    <w:rsid w:val="001A2BC5"/>
    <w:rsid w:val="001A34D7"/>
    <w:rsid w:val="001A5513"/>
    <w:rsid w:val="001B036C"/>
    <w:rsid w:val="001B2FC7"/>
    <w:rsid w:val="001B559C"/>
    <w:rsid w:val="001B7FE7"/>
    <w:rsid w:val="001C2424"/>
    <w:rsid w:val="001C3990"/>
    <w:rsid w:val="001C549B"/>
    <w:rsid w:val="001C604C"/>
    <w:rsid w:val="001D14CF"/>
    <w:rsid w:val="001D14D6"/>
    <w:rsid w:val="001D3C90"/>
    <w:rsid w:val="001D4EC1"/>
    <w:rsid w:val="001D5D9F"/>
    <w:rsid w:val="001D76F0"/>
    <w:rsid w:val="001E1A2B"/>
    <w:rsid w:val="001E20A1"/>
    <w:rsid w:val="001E51EE"/>
    <w:rsid w:val="001E5253"/>
    <w:rsid w:val="001E6378"/>
    <w:rsid w:val="001F0E31"/>
    <w:rsid w:val="001F1EFA"/>
    <w:rsid w:val="001F2AFC"/>
    <w:rsid w:val="001F3847"/>
    <w:rsid w:val="001F5B25"/>
    <w:rsid w:val="001F5F78"/>
    <w:rsid w:val="00200B24"/>
    <w:rsid w:val="0020576A"/>
    <w:rsid w:val="00210E95"/>
    <w:rsid w:val="00211342"/>
    <w:rsid w:val="00214A74"/>
    <w:rsid w:val="00215379"/>
    <w:rsid w:val="00220B72"/>
    <w:rsid w:val="002230B8"/>
    <w:rsid w:val="00227261"/>
    <w:rsid w:val="00227FD7"/>
    <w:rsid w:val="0023030C"/>
    <w:rsid w:val="00231DED"/>
    <w:rsid w:val="00232F0C"/>
    <w:rsid w:val="002351EB"/>
    <w:rsid w:val="002432EE"/>
    <w:rsid w:val="0025255D"/>
    <w:rsid w:val="00253691"/>
    <w:rsid w:val="00254701"/>
    <w:rsid w:val="00255443"/>
    <w:rsid w:val="00257590"/>
    <w:rsid w:val="0026027A"/>
    <w:rsid w:val="00262247"/>
    <w:rsid w:val="00264E44"/>
    <w:rsid w:val="0026627A"/>
    <w:rsid w:val="002742EB"/>
    <w:rsid w:val="00274FA0"/>
    <w:rsid w:val="00275683"/>
    <w:rsid w:val="00282F43"/>
    <w:rsid w:val="00283D53"/>
    <w:rsid w:val="002867F1"/>
    <w:rsid w:val="00291B30"/>
    <w:rsid w:val="00291D96"/>
    <w:rsid w:val="0029372E"/>
    <w:rsid w:val="0029515D"/>
    <w:rsid w:val="00297D29"/>
    <w:rsid w:val="002A3179"/>
    <w:rsid w:val="002A378B"/>
    <w:rsid w:val="002A3B2C"/>
    <w:rsid w:val="002A3F68"/>
    <w:rsid w:val="002A53D2"/>
    <w:rsid w:val="002B022C"/>
    <w:rsid w:val="002B2C20"/>
    <w:rsid w:val="002B65FF"/>
    <w:rsid w:val="002C2C98"/>
    <w:rsid w:val="002C3412"/>
    <w:rsid w:val="002D3573"/>
    <w:rsid w:val="002D4A55"/>
    <w:rsid w:val="002E48FF"/>
    <w:rsid w:val="002E56C8"/>
    <w:rsid w:val="002F3B28"/>
    <w:rsid w:val="002F432E"/>
    <w:rsid w:val="002F4A0F"/>
    <w:rsid w:val="002F7DDC"/>
    <w:rsid w:val="00301A9A"/>
    <w:rsid w:val="00305AEF"/>
    <w:rsid w:val="003066A1"/>
    <w:rsid w:val="003120F2"/>
    <w:rsid w:val="00312B2F"/>
    <w:rsid w:val="00315218"/>
    <w:rsid w:val="0031731F"/>
    <w:rsid w:val="00321056"/>
    <w:rsid w:val="003220A0"/>
    <w:rsid w:val="003223EC"/>
    <w:rsid w:val="00324B8A"/>
    <w:rsid w:val="0032619F"/>
    <w:rsid w:val="00326FE4"/>
    <w:rsid w:val="00332D05"/>
    <w:rsid w:val="00333A70"/>
    <w:rsid w:val="00337C72"/>
    <w:rsid w:val="00337F90"/>
    <w:rsid w:val="003407A4"/>
    <w:rsid w:val="003419CE"/>
    <w:rsid w:val="0034297A"/>
    <w:rsid w:val="00343818"/>
    <w:rsid w:val="00343ADA"/>
    <w:rsid w:val="00343FD2"/>
    <w:rsid w:val="0034493B"/>
    <w:rsid w:val="0034505C"/>
    <w:rsid w:val="00355C5B"/>
    <w:rsid w:val="003621AD"/>
    <w:rsid w:val="0036226F"/>
    <w:rsid w:val="00364FA2"/>
    <w:rsid w:val="003754C3"/>
    <w:rsid w:val="003756C4"/>
    <w:rsid w:val="00381022"/>
    <w:rsid w:val="003863FF"/>
    <w:rsid w:val="0039015C"/>
    <w:rsid w:val="00390164"/>
    <w:rsid w:val="0039449F"/>
    <w:rsid w:val="00397DF8"/>
    <w:rsid w:val="00397F9E"/>
    <w:rsid w:val="003A26C4"/>
    <w:rsid w:val="003B3BE9"/>
    <w:rsid w:val="003B3E11"/>
    <w:rsid w:val="003B53C4"/>
    <w:rsid w:val="003B66C6"/>
    <w:rsid w:val="003B763E"/>
    <w:rsid w:val="003D65DD"/>
    <w:rsid w:val="003E05B9"/>
    <w:rsid w:val="003E2024"/>
    <w:rsid w:val="003E2E2A"/>
    <w:rsid w:val="003E5B44"/>
    <w:rsid w:val="003E6577"/>
    <w:rsid w:val="003F31E1"/>
    <w:rsid w:val="003F4D06"/>
    <w:rsid w:val="003F689A"/>
    <w:rsid w:val="003F776D"/>
    <w:rsid w:val="004009C0"/>
    <w:rsid w:val="00407EB8"/>
    <w:rsid w:val="004102EF"/>
    <w:rsid w:val="00411F52"/>
    <w:rsid w:val="00415054"/>
    <w:rsid w:val="00415CAD"/>
    <w:rsid w:val="00416550"/>
    <w:rsid w:val="00422A02"/>
    <w:rsid w:val="0042302E"/>
    <w:rsid w:val="004251BC"/>
    <w:rsid w:val="004271BE"/>
    <w:rsid w:val="00427E14"/>
    <w:rsid w:val="00436EDC"/>
    <w:rsid w:val="00442122"/>
    <w:rsid w:val="004503DE"/>
    <w:rsid w:val="00453608"/>
    <w:rsid w:val="00457534"/>
    <w:rsid w:val="004577BC"/>
    <w:rsid w:val="00457A97"/>
    <w:rsid w:val="004617E3"/>
    <w:rsid w:val="00463072"/>
    <w:rsid w:val="00464C33"/>
    <w:rsid w:val="00475309"/>
    <w:rsid w:val="00477B39"/>
    <w:rsid w:val="00496281"/>
    <w:rsid w:val="004A1103"/>
    <w:rsid w:val="004A55EF"/>
    <w:rsid w:val="004A69E6"/>
    <w:rsid w:val="004B0CB1"/>
    <w:rsid w:val="004B1FB5"/>
    <w:rsid w:val="004B2AD6"/>
    <w:rsid w:val="004B3677"/>
    <w:rsid w:val="004B6087"/>
    <w:rsid w:val="004C49BB"/>
    <w:rsid w:val="004C752A"/>
    <w:rsid w:val="004D1C12"/>
    <w:rsid w:val="004D2DB1"/>
    <w:rsid w:val="004D3C30"/>
    <w:rsid w:val="004E6480"/>
    <w:rsid w:val="004F0964"/>
    <w:rsid w:val="004F3EFF"/>
    <w:rsid w:val="004F6FA4"/>
    <w:rsid w:val="00501AA9"/>
    <w:rsid w:val="0050453E"/>
    <w:rsid w:val="00505801"/>
    <w:rsid w:val="00506B96"/>
    <w:rsid w:val="00507AC3"/>
    <w:rsid w:val="0051155F"/>
    <w:rsid w:val="0051264E"/>
    <w:rsid w:val="00525477"/>
    <w:rsid w:val="005265C1"/>
    <w:rsid w:val="0053023B"/>
    <w:rsid w:val="005309DE"/>
    <w:rsid w:val="0053780E"/>
    <w:rsid w:val="00543E5B"/>
    <w:rsid w:val="00546ADD"/>
    <w:rsid w:val="00551D4E"/>
    <w:rsid w:val="0055322A"/>
    <w:rsid w:val="005541AC"/>
    <w:rsid w:val="00560015"/>
    <w:rsid w:val="00562700"/>
    <w:rsid w:val="0056702A"/>
    <w:rsid w:val="00570534"/>
    <w:rsid w:val="005705B2"/>
    <w:rsid w:val="005722B9"/>
    <w:rsid w:val="005744FD"/>
    <w:rsid w:val="00577851"/>
    <w:rsid w:val="00580C97"/>
    <w:rsid w:val="0058323E"/>
    <w:rsid w:val="00583F98"/>
    <w:rsid w:val="0059017B"/>
    <w:rsid w:val="00592579"/>
    <w:rsid w:val="00593615"/>
    <w:rsid w:val="005A0432"/>
    <w:rsid w:val="005A3FB6"/>
    <w:rsid w:val="005A5272"/>
    <w:rsid w:val="005A5930"/>
    <w:rsid w:val="005A68D6"/>
    <w:rsid w:val="005A7622"/>
    <w:rsid w:val="005B5148"/>
    <w:rsid w:val="005B6F4E"/>
    <w:rsid w:val="005B7C9E"/>
    <w:rsid w:val="005C5340"/>
    <w:rsid w:val="005C5F68"/>
    <w:rsid w:val="005D464C"/>
    <w:rsid w:val="005D7441"/>
    <w:rsid w:val="005E023D"/>
    <w:rsid w:val="005E1D60"/>
    <w:rsid w:val="005E1E54"/>
    <w:rsid w:val="005E25B8"/>
    <w:rsid w:val="005E7336"/>
    <w:rsid w:val="005E7CC8"/>
    <w:rsid w:val="005F26DC"/>
    <w:rsid w:val="005F28D3"/>
    <w:rsid w:val="005F41CC"/>
    <w:rsid w:val="00603C8F"/>
    <w:rsid w:val="00603D3D"/>
    <w:rsid w:val="00606F58"/>
    <w:rsid w:val="00607158"/>
    <w:rsid w:val="00610E70"/>
    <w:rsid w:val="00612FB6"/>
    <w:rsid w:val="00620998"/>
    <w:rsid w:val="00621B35"/>
    <w:rsid w:val="00621CEB"/>
    <w:rsid w:val="00631209"/>
    <w:rsid w:val="00631A94"/>
    <w:rsid w:val="0063610C"/>
    <w:rsid w:val="00636BE8"/>
    <w:rsid w:val="0064270B"/>
    <w:rsid w:val="00644EE3"/>
    <w:rsid w:val="006455C3"/>
    <w:rsid w:val="00646290"/>
    <w:rsid w:val="00646769"/>
    <w:rsid w:val="00646F75"/>
    <w:rsid w:val="00646FFC"/>
    <w:rsid w:val="00647257"/>
    <w:rsid w:val="00647413"/>
    <w:rsid w:val="00650ED4"/>
    <w:rsid w:val="006516BF"/>
    <w:rsid w:val="00654AC2"/>
    <w:rsid w:val="00657168"/>
    <w:rsid w:val="006642A1"/>
    <w:rsid w:val="006656A5"/>
    <w:rsid w:val="00666820"/>
    <w:rsid w:val="0067274D"/>
    <w:rsid w:val="006736AA"/>
    <w:rsid w:val="00675675"/>
    <w:rsid w:val="00675AF9"/>
    <w:rsid w:val="00677C0F"/>
    <w:rsid w:val="00682B68"/>
    <w:rsid w:val="00684908"/>
    <w:rsid w:val="00692ABE"/>
    <w:rsid w:val="0069365A"/>
    <w:rsid w:val="006958AD"/>
    <w:rsid w:val="006A343B"/>
    <w:rsid w:val="006A4A8A"/>
    <w:rsid w:val="006A4CC2"/>
    <w:rsid w:val="006A751A"/>
    <w:rsid w:val="006B2867"/>
    <w:rsid w:val="006B3010"/>
    <w:rsid w:val="006B4F54"/>
    <w:rsid w:val="006B6F08"/>
    <w:rsid w:val="006B7D84"/>
    <w:rsid w:val="006C4C54"/>
    <w:rsid w:val="006C57CE"/>
    <w:rsid w:val="006D160E"/>
    <w:rsid w:val="006D18B3"/>
    <w:rsid w:val="006D3EAF"/>
    <w:rsid w:val="006D3EFB"/>
    <w:rsid w:val="006D7732"/>
    <w:rsid w:val="006E1206"/>
    <w:rsid w:val="006E3833"/>
    <w:rsid w:val="006E4D27"/>
    <w:rsid w:val="006E577A"/>
    <w:rsid w:val="006F3632"/>
    <w:rsid w:val="007009EC"/>
    <w:rsid w:val="007012CB"/>
    <w:rsid w:val="00702D1C"/>
    <w:rsid w:val="00704F5F"/>
    <w:rsid w:val="00714A1D"/>
    <w:rsid w:val="00715F0A"/>
    <w:rsid w:val="00734E39"/>
    <w:rsid w:val="007351B2"/>
    <w:rsid w:val="007377E0"/>
    <w:rsid w:val="007379B5"/>
    <w:rsid w:val="007405A6"/>
    <w:rsid w:val="00741588"/>
    <w:rsid w:val="00741A1F"/>
    <w:rsid w:val="007427AC"/>
    <w:rsid w:val="007443EA"/>
    <w:rsid w:val="0074472E"/>
    <w:rsid w:val="00744CA4"/>
    <w:rsid w:val="00752E8D"/>
    <w:rsid w:val="00762CCA"/>
    <w:rsid w:val="0076325A"/>
    <w:rsid w:val="007632BB"/>
    <w:rsid w:val="0076619A"/>
    <w:rsid w:val="00766961"/>
    <w:rsid w:val="007729F2"/>
    <w:rsid w:val="00780195"/>
    <w:rsid w:val="007813E3"/>
    <w:rsid w:val="007830E1"/>
    <w:rsid w:val="007837A6"/>
    <w:rsid w:val="00784338"/>
    <w:rsid w:val="00787E6B"/>
    <w:rsid w:val="00792647"/>
    <w:rsid w:val="00793281"/>
    <w:rsid w:val="00793F9C"/>
    <w:rsid w:val="00794CEB"/>
    <w:rsid w:val="00795CDD"/>
    <w:rsid w:val="00797E15"/>
    <w:rsid w:val="007A4B85"/>
    <w:rsid w:val="007B3496"/>
    <w:rsid w:val="007B6FEF"/>
    <w:rsid w:val="007B767C"/>
    <w:rsid w:val="007C4A9D"/>
    <w:rsid w:val="007D24E2"/>
    <w:rsid w:val="007D25AB"/>
    <w:rsid w:val="007D299C"/>
    <w:rsid w:val="007D6148"/>
    <w:rsid w:val="007E1C19"/>
    <w:rsid w:val="007E52B3"/>
    <w:rsid w:val="007E6F3C"/>
    <w:rsid w:val="007E725C"/>
    <w:rsid w:val="007F37F9"/>
    <w:rsid w:val="007F54B2"/>
    <w:rsid w:val="00802C12"/>
    <w:rsid w:val="00804A07"/>
    <w:rsid w:val="008075D8"/>
    <w:rsid w:val="008157D8"/>
    <w:rsid w:val="0081686D"/>
    <w:rsid w:val="008202BE"/>
    <w:rsid w:val="00822EE0"/>
    <w:rsid w:val="0082762B"/>
    <w:rsid w:val="0082783D"/>
    <w:rsid w:val="00830704"/>
    <w:rsid w:val="008352CC"/>
    <w:rsid w:val="00840940"/>
    <w:rsid w:val="0084212E"/>
    <w:rsid w:val="00844C7B"/>
    <w:rsid w:val="008526E8"/>
    <w:rsid w:val="0086386F"/>
    <w:rsid w:val="00864DC7"/>
    <w:rsid w:val="00866DFF"/>
    <w:rsid w:val="0087538D"/>
    <w:rsid w:val="008753F4"/>
    <w:rsid w:val="00875475"/>
    <w:rsid w:val="00877B48"/>
    <w:rsid w:val="00877DB7"/>
    <w:rsid w:val="00880181"/>
    <w:rsid w:val="008824A1"/>
    <w:rsid w:val="00882AE9"/>
    <w:rsid w:val="00886480"/>
    <w:rsid w:val="008952D1"/>
    <w:rsid w:val="008964B7"/>
    <w:rsid w:val="008A0757"/>
    <w:rsid w:val="008A2102"/>
    <w:rsid w:val="008A3412"/>
    <w:rsid w:val="008A4083"/>
    <w:rsid w:val="008A552B"/>
    <w:rsid w:val="008C0092"/>
    <w:rsid w:val="008C1871"/>
    <w:rsid w:val="008C2712"/>
    <w:rsid w:val="008C271C"/>
    <w:rsid w:val="008C2D0E"/>
    <w:rsid w:val="008C5A1D"/>
    <w:rsid w:val="008C6140"/>
    <w:rsid w:val="008C7DA7"/>
    <w:rsid w:val="008D5F3C"/>
    <w:rsid w:val="008D7D8D"/>
    <w:rsid w:val="008E36EA"/>
    <w:rsid w:val="008E6A7A"/>
    <w:rsid w:val="008E75BE"/>
    <w:rsid w:val="008F13A6"/>
    <w:rsid w:val="008F279A"/>
    <w:rsid w:val="008F7693"/>
    <w:rsid w:val="00903860"/>
    <w:rsid w:val="00903F52"/>
    <w:rsid w:val="00905C00"/>
    <w:rsid w:val="00911C7E"/>
    <w:rsid w:val="00925C2D"/>
    <w:rsid w:val="009270B5"/>
    <w:rsid w:val="00927C43"/>
    <w:rsid w:val="009316E9"/>
    <w:rsid w:val="00935DA9"/>
    <w:rsid w:val="009370BF"/>
    <w:rsid w:val="00942D71"/>
    <w:rsid w:val="00951EF7"/>
    <w:rsid w:val="00965203"/>
    <w:rsid w:val="009663F6"/>
    <w:rsid w:val="00967DC3"/>
    <w:rsid w:val="00973CF6"/>
    <w:rsid w:val="00976185"/>
    <w:rsid w:val="00977B04"/>
    <w:rsid w:val="0098140C"/>
    <w:rsid w:val="009814BE"/>
    <w:rsid w:val="00982A51"/>
    <w:rsid w:val="00983B78"/>
    <w:rsid w:val="00985EC2"/>
    <w:rsid w:val="00990770"/>
    <w:rsid w:val="00992768"/>
    <w:rsid w:val="00995442"/>
    <w:rsid w:val="009965C5"/>
    <w:rsid w:val="0099714B"/>
    <w:rsid w:val="009A0CDF"/>
    <w:rsid w:val="009A1360"/>
    <w:rsid w:val="009A2E1F"/>
    <w:rsid w:val="009A38D2"/>
    <w:rsid w:val="009A3F5A"/>
    <w:rsid w:val="009B3A3B"/>
    <w:rsid w:val="009B6796"/>
    <w:rsid w:val="009D6AD4"/>
    <w:rsid w:val="009E1ADF"/>
    <w:rsid w:val="009E2005"/>
    <w:rsid w:val="009E225A"/>
    <w:rsid w:val="009E6457"/>
    <w:rsid w:val="00A009B1"/>
    <w:rsid w:val="00A02F2B"/>
    <w:rsid w:val="00A03712"/>
    <w:rsid w:val="00A06578"/>
    <w:rsid w:val="00A14B70"/>
    <w:rsid w:val="00A153D2"/>
    <w:rsid w:val="00A21B39"/>
    <w:rsid w:val="00A22596"/>
    <w:rsid w:val="00A24180"/>
    <w:rsid w:val="00A26DB9"/>
    <w:rsid w:val="00A34442"/>
    <w:rsid w:val="00A34D05"/>
    <w:rsid w:val="00A375FC"/>
    <w:rsid w:val="00A411B7"/>
    <w:rsid w:val="00A44C3B"/>
    <w:rsid w:val="00A46591"/>
    <w:rsid w:val="00A50F4C"/>
    <w:rsid w:val="00A51772"/>
    <w:rsid w:val="00A51B4C"/>
    <w:rsid w:val="00A53CF9"/>
    <w:rsid w:val="00A66853"/>
    <w:rsid w:val="00A67A71"/>
    <w:rsid w:val="00A720F5"/>
    <w:rsid w:val="00A75A6D"/>
    <w:rsid w:val="00A767E3"/>
    <w:rsid w:val="00A802DD"/>
    <w:rsid w:val="00A83622"/>
    <w:rsid w:val="00A8634C"/>
    <w:rsid w:val="00A86B8D"/>
    <w:rsid w:val="00A918E1"/>
    <w:rsid w:val="00A920C8"/>
    <w:rsid w:val="00AA28D1"/>
    <w:rsid w:val="00AA5885"/>
    <w:rsid w:val="00AB6AB6"/>
    <w:rsid w:val="00AC04A1"/>
    <w:rsid w:val="00AC3406"/>
    <w:rsid w:val="00AD7B79"/>
    <w:rsid w:val="00AE14DE"/>
    <w:rsid w:val="00AE4967"/>
    <w:rsid w:val="00AE5DA6"/>
    <w:rsid w:val="00AF01CF"/>
    <w:rsid w:val="00AF0F42"/>
    <w:rsid w:val="00AF31F5"/>
    <w:rsid w:val="00AF5AE6"/>
    <w:rsid w:val="00B00F1C"/>
    <w:rsid w:val="00B0191D"/>
    <w:rsid w:val="00B02AF1"/>
    <w:rsid w:val="00B05D5A"/>
    <w:rsid w:val="00B120AE"/>
    <w:rsid w:val="00B13333"/>
    <w:rsid w:val="00B14DB8"/>
    <w:rsid w:val="00B16BCF"/>
    <w:rsid w:val="00B201A7"/>
    <w:rsid w:val="00B24DB0"/>
    <w:rsid w:val="00B2528B"/>
    <w:rsid w:val="00B271D5"/>
    <w:rsid w:val="00B30FF1"/>
    <w:rsid w:val="00B34105"/>
    <w:rsid w:val="00B3513F"/>
    <w:rsid w:val="00B36FE5"/>
    <w:rsid w:val="00B37A36"/>
    <w:rsid w:val="00B37D8D"/>
    <w:rsid w:val="00B4237D"/>
    <w:rsid w:val="00B44BB3"/>
    <w:rsid w:val="00B4581B"/>
    <w:rsid w:val="00B46120"/>
    <w:rsid w:val="00B53BCC"/>
    <w:rsid w:val="00B55588"/>
    <w:rsid w:val="00B559CC"/>
    <w:rsid w:val="00B57810"/>
    <w:rsid w:val="00B6378B"/>
    <w:rsid w:val="00B70BFD"/>
    <w:rsid w:val="00B73345"/>
    <w:rsid w:val="00B852BF"/>
    <w:rsid w:val="00B9295A"/>
    <w:rsid w:val="00B94921"/>
    <w:rsid w:val="00B94D0E"/>
    <w:rsid w:val="00B95CE9"/>
    <w:rsid w:val="00BA0FB2"/>
    <w:rsid w:val="00BA7EB3"/>
    <w:rsid w:val="00BB0803"/>
    <w:rsid w:val="00BB6B2B"/>
    <w:rsid w:val="00BB70B9"/>
    <w:rsid w:val="00BB70E3"/>
    <w:rsid w:val="00BB7FD9"/>
    <w:rsid w:val="00BC0AEC"/>
    <w:rsid w:val="00BC44F7"/>
    <w:rsid w:val="00BC4A94"/>
    <w:rsid w:val="00BC604C"/>
    <w:rsid w:val="00BD157B"/>
    <w:rsid w:val="00BD7626"/>
    <w:rsid w:val="00BE05DF"/>
    <w:rsid w:val="00BE21A5"/>
    <w:rsid w:val="00BE49FC"/>
    <w:rsid w:val="00BE648F"/>
    <w:rsid w:val="00BE7E46"/>
    <w:rsid w:val="00BF22F4"/>
    <w:rsid w:val="00BF2CE4"/>
    <w:rsid w:val="00C012BC"/>
    <w:rsid w:val="00C0494E"/>
    <w:rsid w:val="00C04B38"/>
    <w:rsid w:val="00C1364B"/>
    <w:rsid w:val="00C166BE"/>
    <w:rsid w:val="00C20A1E"/>
    <w:rsid w:val="00C22084"/>
    <w:rsid w:val="00C230BD"/>
    <w:rsid w:val="00C23156"/>
    <w:rsid w:val="00C27D09"/>
    <w:rsid w:val="00C32F22"/>
    <w:rsid w:val="00C337DA"/>
    <w:rsid w:val="00C341E6"/>
    <w:rsid w:val="00C36829"/>
    <w:rsid w:val="00C41A90"/>
    <w:rsid w:val="00C42CCE"/>
    <w:rsid w:val="00C43797"/>
    <w:rsid w:val="00C44392"/>
    <w:rsid w:val="00C45A6E"/>
    <w:rsid w:val="00C467AA"/>
    <w:rsid w:val="00C50372"/>
    <w:rsid w:val="00C53CDB"/>
    <w:rsid w:val="00C5702D"/>
    <w:rsid w:val="00C60AD3"/>
    <w:rsid w:val="00C615D8"/>
    <w:rsid w:val="00C6242B"/>
    <w:rsid w:val="00C66B33"/>
    <w:rsid w:val="00C67F98"/>
    <w:rsid w:val="00C70F8F"/>
    <w:rsid w:val="00C713E8"/>
    <w:rsid w:val="00C71E04"/>
    <w:rsid w:val="00C77939"/>
    <w:rsid w:val="00C9289D"/>
    <w:rsid w:val="00C95D73"/>
    <w:rsid w:val="00CA1F9A"/>
    <w:rsid w:val="00CA2D23"/>
    <w:rsid w:val="00CB02E5"/>
    <w:rsid w:val="00CB33F5"/>
    <w:rsid w:val="00CB408C"/>
    <w:rsid w:val="00CB4EAB"/>
    <w:rsid w:val="00CC2604"/>
    <w:rsid w:val="00CC32BA"/>
    <w:rsid w:val="00CC39AF"/>
    <w:rsid w:val="00CC5D6E"/>
    <w:rsid w:val="00CC5F43"/>
    <w:rsid w:val="00CC65B9"/>
    <w:rsid w:val="00CD0E6F"/>
    <w:rsid w:val="00CD36D8"/>
    <w:rsid w:val="00CD44C6"/>
    <w:rsid w:val="00CE2013"/>
    <w:rsid w:val="00CE2350"/>
    <w:rsid w:val="00CE2B09"/>
    <w:rsid w:val="00CE35FE"/>
    <w:rsid w:val="00CE6CDB"/>
    <w:rsid w:val="00CE72EA"/>
    <w:rsid w:val="00CF1632"/>
    <w:rsid w:val="00CF397F"/>
    <w:rsid w:val="00CF5537"/>
    <w:rsid w:val="00D00818"/>
    <w:rsid w:val="00D00D40"/>
    <w:rsid w:val="00D01380"/>
    <w:rsid w:val="00D03BFF"/>
    <w:rsid w:val="00D06CC9"/>
    <w:rsid w:val="00D0702C"/>
    <w:rsid w:val="00D07C45"/>
    <w:rsid w:val="00D12EE3"/>
    <w:rsid w:val="00D15DF9"/>
    <w:rsid w:val="00D15F9D"/>
    <w:rsid w:val="00D15FDF"/>
    <w:rsid w:val="00D24B8C"/>
    <w:rsid w:val="00D3518C"/>
    <w:rsid w:val="00D40C51"/>
    <w:rsid w:val="00D4129A"/>
    <w:rsid w:val="00D4370A"/>
    <w:rsid w:val="00D43BCA"/>
    <w:rsid w:val="00D5241B"/>
    <w:rsid w:val="00D55AA2"/>
    <w:rsid w:val="00D57F8A"/>
    <w:rsid w:val="00D609CD"/>
    <w:rsid w:val="00D64D37"/>
    <w:rsid w:val="00D65B62"/>
    <w:rsid w:val="00D672D5"/>
    <w:rsid w:val="00D84756"/>
    <w:rsid w:val="00D86311"/>
    <w:rsid w:val="00D9031B"/>
    <w:rsid w:val="00D94DB3"/>
    <w:rsid w:val="00D95717"/>
    <w:rsid w:val="00D97D06"/>
    <w:rsid w:val="00DA11FC"/>
    <w:rsid w:val="00DA1449"/>
    <w:rsid w:val="00DA165F"/>
    <w:rsid w:val="00DA27C5"/>
    <w:rsid w:val="00DB2DB9"/>
    <w:rsid w:val="00DB60F5"/>
    <w:rsid w:val="00DC03F3"/>
    <w:rsid w:val="00DC1156"/>
    <w:rsid w:val="00DC1E05"/>
    <w:rsid w:val="00DC36BD"/>
    <w:rsid w:val="00DC3A38"/>
    <w:rsid w:val="00DC4479"/>
    <w:rsid w:val="00DC6C06"/>
    <w:rsid w:val="00DD158D"/>
    <w:rsid w:val="00DD2843"/>
    <w:rsid w:val="00DE4C48"/>
    <w:rsid w:val="00DF5298"/>
    <w:rsid w:val="00DF789D"/>
    <w:rsid w:val="00E04611"/>
    <w:rsid w:val="00E057CB"/>
    <w:rsid w:val="00E14093"/>
    <w:rsid w:val="00E24F9D"/>
    <w:rsid w:val="00E26DE0"/>
    <w:rsid w:val="00E278D8"/>
    <w:rsid w:val="00E327C0"/>
    <w:rsid w:val="00E32956"/>
    <w:rsid w:val="00E32E74"/>
    <w:rsid w:val="00E34675"/>
    <w:rsid w:val="00E351AE"/>
    <w:rsid w:val="00E407B2"/>
    <w:rsid w:val="00E426C6"/>
    <w:rsid w:val="00E4614F"/>
    <w:rsid w:val="00E60184"/>
    <w:rsid w:val="00E60714"/>
    <w:rsid w:val="00E7257A"/>
    <w:rsid w:val="00E73BFD"/>
    <w:rsid w:val="00E8300B"/>
    <w:rsid w:val="00E92111"/>
    <w:rsid w:val="00E931BF"/>
    <w:rsid w:val="00E9369F"/>
    <w:rsid w:val="00E96DC3"/>
    <w:rsid w:val="00EA11ED"/>
    <w:rsid w:val="00EA242F"/>
    <w:rsid w:val="00EA6AE6"/>
    <w:rsid w:val="00EA7C3B"/>
    <w:rsid w:val="00EB4B26"/>
    <w:rsid w:val="00EC10A6"/>
    <w:rsid w:val="00EC29A1"/>
    <w:rsid w:val="00EC4666"/>
    <w:rsid w:val="00EC6B33"/>
    <w:rsid w:val="00EC7323"/>
    <w:rsid w:val="00EC7E8F"/>
    <w:rsid w:val="00ED0C4F"/>
    <w:rsid w:val="00ED2CBC"/>
    <w:rsid w:val="00ED545F"/>
    <w:rsid w:val="00EE2490"/>
    <w:rsid w:val="00EE3136"/>
    <w:rsid w:val="00EE541A"/>
    <w:rsid w:val="00EE5A16"/>
    <w:rsid w:val="00EE6AA8"/>
    <w:rsid w:val="00EF0866"/>
    <w:rsid w:val="00EF2073"/>
    <w:rsid w:val="00F0084A"/>
    <w:rsid w:val="00F01D16"/>
    <w:rsid w:val="00F01F29"/>
    <w:rsid w:val="00F06E6C"/>
    <w:rsid w:val="00F1617B"/>
    <w:rsid w:val="00F17816"/>
    <w:rsid w:val="00F239CE"/>
    <w:rsid w:val="00F23E8C"/>
    <w:rsid w:val="00F257A4"/>
    <w:rsid w:val="00F26665"/>
    <w:rsid w:val="00F313FA"/>
    <w:rsid w:val="00F41637"/>
    <w:rsid w:val="00F41C70"/>
    <w:rsid w:val="00F501ED"/>
    <w:rsid w:val="00F52734"/>
    <w:rsid w:val="00F541DA"/>
    <w:rsid w:val="00F6191C"/>
    <w:rsid w:val="00F70CE0"/>
    <w:rsid w:val="00F74D86"/>
    <w:rsid w:val="00F76EC2"/>
    <w:rsid w:val="00F8213B"/>
    <w:rsid w:val="00F85267"/>
    <w:rsid w:val="00F866B6"/>
    <w:rsid w:val="00F868A5"/>
    <w:rsid w:val="00F928B1"/>
    <w:rsid w:val="00F935AD"/>
    <w:rsid w:val="00F97E4F"/>
    <w:rsid w:val="00FA0093"/>
    <w:rsid w:val="00FA7DEB"/>
    <w:rsid w:val="00FB0DF3"/>
    <w:rsid w:val="00FB20A5"/>
    <w:rsid w:val="00FB4A07"/>
    <w:rsid w:val="00FB7A0C"/>
    <w:rsid w:val="00FC17A9"/>
    <w:rsid w:val="00FC33B5"/>
    <w:rsid w:val="00FC4464"/>
    <w:rsid w:val="00FC4EA1"/>
    <w:rsid w:val="00FC6164"/>
    <w:rsid w:val="00FC77EA"/>
    <w:rsid w:val="00FD5960"/>
    <w:rsid w:val="00FD5F4D"/>
    <w:rsid w:val="00FE0A05"/>
    <w:rsid w:val="00FE1C49"/>
    <w:rsid w:val="00FE5D01"/>
    <w:rsid w:val="00FE60E1"/>
    <w:rsid w:val="00FE7BFF"/>
    <w:rsid w:val="00FF3B6F"/>
    <w:rsid w:val="00FF6B21"/>
    <w:rsid w:val="00FF6D5C"/>
    <w:rsid w:val="0500489E"/>
    <w:rsid w:val="0AB4620A"/>
    <w:rsid w:val="139C6D32"/>
    <w:rsid w:val="144F1543"/>
    <w:rsid w:val="17E62E60"/>
    <w:rsid w:val="1D246C67"/>
    <w:rsid w:val="2835142D"/>
    <w:rsid w:val="2ABA6ABB"/>
    <w:rsid w:val="30547C68"/>
    <w:rsid w:val="30C8643F"/>
    <w:rsid w:val="30F87C31"/>
    <w:rsid w:val="319050BE"/>
    <w:rsid w:val="38443038"/>
    <w:rsid w:val="3A3813F8"/>
    <w:rsid w:val="3C1F4CB9"/>
    <w:rsid w:val="46041ED5"/>
    <w:rsid w:val="46987F21"/>
    <w:rsid w:val="48830061"/>
    <w:rsid w:val="489E3A43"/>
    <w:rsid w:val="49CB1FD3"/>
    <w:rsid w:val="49D26956"/>
    <w:rsid w:val="50B65556"/>
    <w:rsid w:val="541130FC"/>
    <w:rsid w:val="556366C5"/>
    <w:rsid w:val="57991FB2"/>
    <w:rsid w:val="5DB51274"/>
    <w:rsid w:val="637E0E78"/>
    <w:rsid w:val="63E97C25"/>
    <w:rsid w:val="6ABD6B43"/>
    <w:rsid w:val="6EDD7377"/>
    <w:rsid w:val="732F7F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annotation subject"/>
    <w:basedOn w:val="13"/>
    <w:next w:val="13"/>
    <w:link w:val="129"/>
    <w:unhideWhenUsed/>
    <w:qFormat/>
    <w:uiPriority w:val="99"/>
    <w:rPr>
      <w:b/>
      <w:bCs/>
    </w:rPr>
  </w:style>
  <w:style w:type="paragraph" w:styleId="13">
    <w:name w:val="annotation text"/>
    <w:basedOn w:val="1"/>
    <w:link w:val="100"/>
    <w:qFormat/>
    <w:uiPriority w:val="0"/>
  </w:style>
  <w:style w:type="paragraph" w:styleId="14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5">
    <w:name w:val="Body Text First Indent"/>
    <w:basedOn w:val="16"/>
    <w:link w:val="103"/>
    <w:qFormat/>
    <w:uiPriority w:val="0"/>
    <w:pPr>
      <w:ind w:firstLine="100" w:firstLineChars="100"/>
    </w:pPr>
  </w:style>
  <w:style w:type="paragraph" w:styleId="16">
    <w:name w:val="Body Text"/>
    <w:basedOn w:val="1"/>
    <w:link w:val="104"/>
    <w:qFormat/>
    <w:uiPriority w:val="0"/>
    <w:pPr>
      <w:spacing w:after="120"/>
    </w:pPr>
  </w:style>
  <w:style w:type="paragraph" w:styleId="17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8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9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20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21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2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4">
    <w:name w:val="Plain Text"/>
    <w:basedOn w:val="1"/>
    <w:link w:val="95"/>
    <w:qFormat/>
    <w:uiPriority w:val="0"/>
    <w:rPr>
      <w:rFonts w:ascii="宋体" w:hAnsi="Courier New"/>
    </w:rPr>
  </w:style>
  <w:style w:type="paragraph" w:styleId="25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6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7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8">
    <w:name w:val="Balloon Text"/>
    <w:basedOn w:val="1"/>
    <w:link w:val="99"/>
    <w:qFormat/>
    <w:uiPriority w:val="0"/>
    <w:rPr>
      <w:sz w:val="18"/>
      <w:szCs w:val="18"/>
    </w:rPr>
  </w:style>
  <w:style w:type="paragraph" w:styleId="29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2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3">
    <w:name w:val="index heading"/>
    <w:basedOn w:val="1"/>
    <w:next w:val="34"/>
    <w:qFormat/>
    <w:uiPriority w:val="0"/>
    <w:pPr>
      <w:spacing w:line="300" w:lineRule="auto"/>
    </w:pPr>
    <w:rPr>
      <w:rFonts w:eastAsia="楷体_GB2312"/>
      <w:sz w:val="24"/>
    </w:rPr>
  </w:style>
  <w:style w:type="paragraph" w:styleId="34">
    <w:name w:val="index 1"/>
    <w:basedOn w:val="1"/>
    <w:next w:val="1"/>
    <w:qFormat/>
    <w:uiPriority w:val="0"/>
  </w:style>
  <w:style w:type="paragraph" w:styleId="35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7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8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9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40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1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9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30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30"/>
    <w:link w:val="118"/>
    <w:qFormat/>
    <w:uiPriority w:val="0"/>
    <w:pPr>
      <w:ind w:firstLine="360"/>
    </w:pPr>
  </w:style>
  <w:style w:type="paragraph" w:customStyle="1" w:styleId="72">
    <w:name w:val="样式6"/>
    <w:basedOn w:val="30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9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30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41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7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21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4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9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8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15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6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6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9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20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9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6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12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3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styleId="13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36.png"/><Relationship Id="rId84" Type="http://schemas.openxmlformats.org/officeDocument/2006/relationships/image" Target="media/image35.png"/><Relationship Id="rId83" Type="http://schemas.openxmlformats.org/officeDocument/2006/relationships/diagramColors" Target="diagrams/colors10.xml"/><Relationship Id="rId82" Type="http://schemas.openxmlformats.org/officeDocument/2006/relationships/diagramQuickStyle" Target="diagrams/quickStyle10.xml"/><Relationship Id="rId81" Type="http://schemas.openxmlformats.org/officeDocument/2006/relationships/diagramLayout" Target="diagrams/layout10.xml"/><Relationship Id="rId80" Type="http://schemas.openxmlformats.org/officeDocument/2006/relationships/diagramData" Target="diagrams/data10.xml"/><Relationship Id="rId8" Type="http://schemas.openxmlformats.org/officeDocument/2006/relationships/footer" Target="footer3.xml"/><Relationship Id="rId79" Type="http://schemas.openxmlformats.org/officeDocument/2006/relationships/image" Target="media/image34.png"/><Relationship Id="rId78" Type="http://schemas.openxmlformats.org/officeDocument/2006/relationships/image" Target="media/image33.png"/><Relationship Id="rId77" Type="http://schemas.openxmlformats.org/officeDocument/2006/relationships/diagramColors" Target="diagrams/colors9.xml"/><Relationship Id="rId76" Type="http://schemas.openxmlformats.org/officeDocument/2006/relationships/diagramQuickStyle" Target="diagrams/quickStyle9.xml"/><Relationship Id="rId75" Type="http://schemas.openxmlformats.org/officeDocument/2006/relationships/diagramLayout" Target="diagrams/layout9.xml"/><Relationship Id="rId74" Type="http://schemas.openxmlformats.org/officeDocument/2006/relationships/diagramData" Target="diagrams/data9.xml"/><Relationship Id="rId73" Type="http://schemas.openxmlformats.org/officeDocument/2006/relationships/image" Target="media/image32.png"/><Relationship Id="rId72" Type="http://schemas.openxmlformats.org/officeDocument/2006/relationships/image" Target="media/image31.png"/><Relationship Id="rId71" Type="http://schemas.openxmlformats.org/officeDocument/2006/relationships/diagramColors" Target="diagrams/colors8.xml"/><Relationship Id="rId70" Type="http://schemas.openxmlformats.org/officeDocument/2006/relationships/diagramQuickStyle" Target="diagrams/quickStyle8.xml"/><Relationship Id="rId7" Type="http://schemas.openxmlformats.org/officeDocument/2006/relationships/footer" Target="footer2.xml"/><Relationship Id="rId69" Type="http://schemas.openxmlformats.org/officeDocument/2006/relationships/diagramLayout" Target="diagrams/layout8.xml"/><Relationship Id="rId68" Type="http://schemas.openxmlformats.org/officeDocument/2006/relationships/diagramData" Target="diagrams/data8.xml"/><Relationship Id="rId67" Type="http://schemas.openxmlformats.org/officeDocument/2006/relationships/image" Target="media/image30.png"/><Relationship Id="rId66" Type="http://schemas.openxmlformats.org/officeDocument/2006/relationships/image" Target="media/image29.png"/><Relationship Id="rId65" Type="http://schemas.openxmlformats.org/officeDocument/2006/relationships/image" Target="media/image28.png"/><Relationship Id="rId64" Type="http://schemas.openxmlformats.org/officeDocument/2006/relationships/image" Target="media/image27.png"/><Relationship Id="rId63" Type="http://schemas.openxmlformats.org/officeDocument/2006/relationships/diagramColors" Target="diagrams/colors7.xml"/><Relationship Id="rId62" Type="http://schemas.openxmlformats.org/officeDocument/2006/relationships/diagramQuickStyle" Target="diagrams/quickStyle7.xml"/><Relationship Id="rId61" Type="http://schemas.openxmlformats.org/officeDocument/2006/relationships/diagramLayout" Target="diagrams/layout7.xml"/><Relationship Id="rId60" Type="http://schemas.openxmlformats.org/officeDocument/2006/relationships/diagramData" Target="diagrams/data7.xml"/><Relationship Id="rId6" Type="http://schemas.openxmlformats.org/officeDocument/2006/relationships/footer" Target="footer1.xml"/><Relationship Id="rId59" Type="http://schemas.openxmlformats.org/officeDocument/2006/relationships/image" Target="media/image26.png"/><Relationship Id="rId58" Type="http://schemas.openxmlformats.org/officeDocument/2006/relationships/image" Target="media/image25.png"/><Relationship Id="rId57" Type="http://schemas.openxmlformats.org/officeDocument/2006/relationships/image" Target="media/image24.png"/><Relationship Id="rId56" Type="http://schemas.openxmlformats.org/officeDocument/2006/relationships/image" Target="media/image23.png"/><Relationship Id="rId55" Type="http://schemas.openxmlformats.org/officeDocument/2006/relationships/diagramColors" Target="diagrams/colors6.xml"/><Relationship Id="rId54" Type="http://schemas.openxmlformats.org/officeDocument/2006/relationships/diagramQuickStyle" Target="diagrams/quickStyle6.xml"/><Relationship Id="rId53" Type="http://schemas.openxmlformats.org/officeDocument/2006/relationships/diagramLayout" Target="diagrams/layout6.xml"/><Relationship Id="rId52" Type="http://schemas.openxmlformats.org/officeDocument/2006/relationships/diagramData" Target="diagrams/data6.xml"/><Relationship Id="rId51" Type="http://schemas.openxmlformats.org/officeDocument/2006/relationships/image" Target="media/image22.png"/><Relationship Id="rId50" Type="http://schemas.openxmlformats.org/officeDocument/2006/relationships/image" Target="media/image21.png"/><Relationship Id="rId5" Type="http://schemas.openxmlformats.org/officeDocument/2006/relationships/header" Target="header3.xml"/><Relationship Id="rId49" Type="http://schemas.openxmlformats.org/officeDocument/2006/relationships/image" Target="media/image20.png"/><Relationship Id="rId48" Type="http://schemas.openxmlformats.org/officeDocument/2006/relationships/image" Target="media/image19.png"/><Relationship Id="rId47" Type="http://schemas.openxmlformats.org/officeDocument/2006/relationships/diagramColors" Target="diagrams/colors5.xml"/><Relationship Id="rId46" Type="http://schemas.openxmlformats.org/officeDocument/2006/relationships/diagramQuickStyle" Target="diagrams/quickStyle5.xml"/><Relationship Id="rId45" Type="http://schemas.openxmlformats.org/officeDocument/2006/relationships/diagramLayout" Target="diagrams/layout5.xml"/><Relationship Id="rId44" Type="http://schemas.openxmlformats.org/officeDocument/2006/relationships/diagramData" Target="diagrams/data5.xml"/><Relationship Id="rId43" Type="http://schemas.openxmlformats.org/officeDocument/2006/relationships/image" Target="media/image18.png"/><Relationship Id="rId42" Type="http://schemas.openxmlformats.org/officeDocument/2006/relationships/image" Target="media/image17.png"/><Relationship Id="rId41" Type="http://schemas.openxmlformats.org/officeDocument/2006/relationships/image" Target="media/image16.png"/><Relationship Id="rId40" Type="http://schemas.openxmlformats.org/officeDocument/2006/relationships/image" Target="media/image15.png"/><Relationship Id="rId4" Type="http://schemas.openxmlformats.org/officeDocument/2006/relationships/header" Target="header2.xml"/><Relationship Id="rId39" Type="http://schemas.openxmlformats.org/officeDocument/2006/relationships/diagramColors" Target="diagrams/colors4.xml"/><Relationship Id="rId38" Type="http://schemas.openxmlformats.org/officeDocument/2006/relationships/diagramQuickStyle" Target="diagrams/quickStyle4.xml"/><Relationship Id="rId37" Type="http://schemas.openxmlformats.org/officeDocument/2006/relationships/diagramLayout" Target="diagrams/layout4.xml"/><Relationship Id="rId36" Type="http://schemas.openxmlformats.org/officeDocument/2006/relationships/diagramData" Target="diagrams/data4.xml"/><Relationship Id="rId35" Type="http://schemas.openxmlformats.org/officeDocument/2006/relationships/image" Target="media/image14.png"/><Relationship Id="rId34" Type="http://schemas.openxmlformats.org/officeDocument/2006/relationships/image" Target="media/image13.png"/><Relationship Id="rId33" Type="http://schemas.openxmlformats.org/officeDocument/2006/relationships/image" Target="media/image12.png"/><Relationship Id="rId32" Type="http://schemas.openxmlformats.org/officeDocument/2006/relationships/image" Target="media/image11.png"/><Relationship Id="rId31" Type="http://schemas.openxmlformats.org/officeDocument/2006/relationships/diagramColors" Target="diagrams/colors3.xml"/><Relationship Id="rId30" Type="http://schemas.openxmlformats.org/officeDocument/2006/relationships/diagramQuickStyle" Target="diagrams/quickStyle3.xml"/><Relationship Id="rId3" Type="http://schemas.openxmlformats.org/officeDocument/2006/relationships/header" Target="header1.xml"/><Relationship Id="rId29" Type="http://schemas.openxmlformats.org/officeDocument/2006/relationships/diagramLayout" Target="diagrams/layout3.xml"/><Relationship Id="rId28" Type="http://schemas.openxmlformats.org/officeDocument/2006/relationships/diagramData" Target="diagrams/data3.xml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diagramColors" Target="diagrams/colors2.xml"/><Relationship Id="rId23" Type="http://schemas.openxmlformats.org/officeDocument/2006/relationships/diagramQuickStyle" Target="diagrams/quickStyle2.xml"/><Relationship Id="rId22" Type="http://schemas.openxmlformats.org/officeDocument/2006/relationships/diagramLayout" Target="diagrams/layout2.xml"/><Relationship Id="rId21" Type="http://schemas.openxmlformats.org/officeDocument/2006/relationships/diagramData" Target="diagrams/data2.xml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diagramColors" Target="diagrams/colors1.xml"/><Relationship Id="rId16" Type="http://schemas.openxmlformats.org/officeDocument/2006/relationships/diagramQuickStyle" Target="diagrams/quickStyle1.xml"/><Relationship Id="rId15" Type="http://schemas.openxmlformats.org/officeDocument/2006/relationships/diagramLayout" Target="diagrams/layout1.xml"/><Relationship Id="rId14" Type="http://schemas.openxmlformats.org/officeDocument/2006/relationships/diagramData" Target="diagrams/data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6BFC340C-09B6-420A-A82C-754A75EB0B86}" type="parTrans">
      <dgm:prSet/>
      <dgm:spPr/>
      <dgm:t>
        <a:bodyPr/>
        <a:p>
          <a:endParaRPr lang="zh-CN" altLang="en-US"/>
        </a:p>
      </dgm:t>
    </dgm:pt>
    <dgm:pt modelId="{E6C7077D-C31C-42DC-AEA2-01A87A944C36}" cxnId="{6BFC340C-09B6-420A-A82C-754A75EB0B86}" type="sibTrans">
      <dgm:prSet/>
      <dgm:spPr/>
      <dgm:t>
        <a:bodyPr/>
        <a:p>
          <a:endParaRPr lang="zh-CN" altLang="en-US"/>
        </a:p>
      </dgm:t>
    </dgm:pt>
    <dgm:pt modelId="{7FF5B9B5-B806-492C-91B2-5C5EF618CB96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altLang="en-US" sz="1200">
              <a:latin typeface="+mn-ea"/>
            </a:rPr>
            <a:t>产权科</a:t>
          </a:r>
          <a:r>
            <a:rPr lang="zh-CN" sz="1200">
              <a:latin typeface="+mn-ea"/>
            </a:rPr>
            <a:t>初审</a:t>
          </a:r>
          <a:r>
            <a:rPr altLang="en-US" sz="1200">
              <a:latin typeface="+mn-ea"/>
            </a:rPr>
            <a:t/>
          </a:r>
          <a:endParaRPr altLang="en-US" sz="1200">
            <a:latin typeface="+mn-ea"/>
          </a:endParaRPr>
        </a:p>
      </dgm:t>
    </dgm:pt>
    <dgm:pt modelId="{65BA45A9-AB01-4E6F-98BC-45D691929B44}" cxnId="{CE71DB93-AEC2-456C-AB39-D656556C60D4}" type="parTrans">
      <dgm:prSet/>
      <dgm:spPr/>
    </dgm:pt>
    <dgm:pt modelId="{ED606C3A-08DF-46A2-A601-3BA6A623FBE1}" cxnId="{CE71DB93-AEC2-456C-AB39-D656556C60D4}" type="sibTrans">
      <dgm:prSet/>
      <dgm:spPr/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sz="1200"/>
            <a:t>产权科</a:t>
          </a:r>
          <a:r>
            <a:rPr lang="zh-CN" sz="1200"/>
            <a:t>复审</a:t>
          </a:r>
          <a:r>
            <a:rPr sz="1200"/>
            <a:t/>
          </a:r>
          <a:endParaRPr sz="1200"/>
        </a:p>
      </dgm:t>
    </dgm:pt>
    <dgm:pt modelId="{8C797859-5A61-4142-B5CA-4EEDBFB88B94}" cxnId="{43B04A55-BEA2-4553-8CB7-39B837F19691}" type="parTrans">
      <dgm:prSet/>
      <dgm:spPr/>
      <dgm:t>
        <a:bodyPr/>
        <a:p>
          <a:endParaRPr lang="zh-CN" altLang="en-US"/>
        </a:p>
      </dgm:t>
    </dgm:pt>
    <dgm:pt modelId="{4EA6A2FA-95E6-4395-B1C6-D87390F3741D}" cxnId="{43B04A55-BEA2-4553-8CB7-39B837F19691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A415F512-DE69-4C9F-A195-31D2945535D8}" type="parTrans">
      <dgm:prSet/>
      <dgm:spPr/>
    </dgm:pt>
    <dgm:pt modelId="{8933567A-2128-4E3B-B651-3560A830A60C}" cxnId="{A415F512-DE69-4C9F-A195-31D2945535D8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5C436C18-F43E-47EE-970F-B1CE11CB6311}" type="pres">
      <dgm:prSet presAssocID="{7FF5B9B5-B806-492C-91B2-5C5EF618CB96}" presName="node" presStyleLbl="node1" presStyleIdx="1" presStyleCnt="4">
        <dgm:presLayoutVars>
          <dgm:bulletEnabled val="1"/>
        </dgm:presLayoutVars>
      </dgm:prSet>
      <dgm:spPr/>
    </dgm:pt>
    <dgm:pt modelId="{62696E1F-CA6F-4001-A99E-6477AE26E815}" type="pres">
      <dgm:prSet presAssocID="{ED606C3A-08DF-46A2-A601-3BA6A623FBE1}" presName="sibTrans" presStyleLbl="sibTrans2D1" presStyleIdx="1" presStyleCnt="3"/>
      <dgm:spPr/>
    </dgm:pt>
    <dgm:pt modelId="{6F88C326-AC64-4C04-B08B-173DD73D8A4E}" type="pres">
      <dgm:prSet presAssocID="{ED606C3A-08DF-46A2-A601-3BA6A623FBE1}" presName="connectorText" presStyleCnt="0"/>
      <dgm:spPr/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6BFC340C-09B6-420A-A82C-754A75EB0B86}" srcId="{DE8BBEBB-BBBC-4205-973C-6A3D3034CE51}" destId="{1681AEA7-2C6D-43B4-A5F4-DA5CFA134832}" srcOrd="0" destOrd="0" parTransId="{23E32A62-BBEF-4606-8111-A5F4F3251C0A}" sibTransId="{E6C7077D-C31C-42DC-AEA2-01A87A944C36}"/>
    <dgm:cxn modelId="{CE71DB93-AEC2-456C-AB39-D656556C60D4}" srcId="{DE8BBEBB-BBBC-4205-973C-6A3D3034CE51}" destId="{7FF5B9B5-B806-492C-91B2-5C5EF618CB96}" srcOrd="1" destOrd="0" parTransId="{65BA45A9-AB01-4E6F-98BC-45D691929B44}" sibTransId="{ED606C3A-08DF-46A2-A601-3BA6A623FBE1}"/>
    <dgm:cxn modelId="{43B04A55-BEA2-4553-8CB7-39B837F19691}" srcId="{DE8BBEBB-BBBC-4205-973C-6A3D3034CE51}" destId="{F5784A85-D485-423F-998A-A3A2DD045E60}" srcOrd="2" destOrd="0" parTransId="{8C797859-5A61-4142-B5CA-4EEDBFB88B94}" sibTransId="{4EA6A2FA-95E6-4395-B1C6-D87390F3741D}"/>
    <dgm:cxn modelId="{A415F512-DE69-4C9F-A195-31D2945535D8}" srcId="{DE8BBEBB-BBBC-4205-973C-6A3D3034CE51}" destId="{58E15116-0C34-4B03-9539-AECD22D3FED1}" srcOrd="3" destOrd="0" parTransId="{E60D1F84-2630-4C20-B4DE-4CD9571E61DE}" sibTransId="{8933567A-2128-4E3B-B651-3560A830A60C}"/>
    <dgm:cxn modelId="{D2BEA3C1-C43C-4AE4-B9CC-31C28734AB11}" type="presOf" srcId="{DE8BBEBB-BBBC-4205-973C-6A3D3034CE51}" destId="{63A969A4-3E0D-422F-9D8E-5242D1BC7D39}" srcOrd="0" destOrd="0" presId="urn:microsoft.com/office/officeart/2005/8/layout/process1"/>
    <dgm:cxn modelId="{400A644B-3E48-4B9D-AA57-EB09A3A5A035}" type="presParOf" srcId="{63A969A4-3E0D-422F-9D8E-5242D1BC7D39}" destId="{9C0602CC-7F31-4DEB-8F86-232C654EDABD}" srcOrd="0" destOrd="0" presId="urn:microsoft.com/office/officeart/2005/8/layout/process1"/>
    <dgm:cxn modelId="{613DABAE-CFEA-43D5-9C2E-247CE9ABD3ED}" type="presOf" srcId="{1681AEA7-2C6D-43B4-A5F4-DA5CFA134832}" destId="{9C0602CC-7F31-4DEB-8F86-232C654EDABD}" srcOrd="0" destOrd="0" presId="urn:microsoft.com/office/officeart/2005/8/layout/process1"/>
    <dgm:cxn modelId="{41401C03-A4DF-4204-A555-F10EE032E551}" type="presParOf" srcId="{63A969A4-3E0D-422F-9D8E-5242D1BC7D39}" destId="{64A76448-D66E-41A7-9F71-B159907F11FC}" srcOrd="1" destOrd="0" presId="urn:microsoft.com/office/officeart/2005/8/layout/process1"/>
    <dgm:cxn modelId="{89DC1AF8-46EF-48CC-9E52-2BB34569A15B}" type="presOf" srcId="{E6C7077D-C31C-42DC-AEA2-01A87A944C36}" destId="{64A76448-D66E-41A7-9F71-B159907F11FC}" srcOrd="0" destOrd="0" presId="urn:microsoft.com/office/officeart/2005/8/layout/process1"/>
    <dgm:cxn modelId="{61F059AF-856C-42EE-A57E-CB99223F259F}" type="presParOf" srcId="{64A76448-D66E-41A7-9F71-B159907F11FC}" destId="{4201C554-EEDE-4AE0-A32D-5400184ED1B3}" srcOrd="0" destOrd="1" presId="urn:microsoft.com/office/officeart/2005/8/layout/process1"/>
    <dgm:cxn modelId="{245C70E9-5B27-43C1-A312-4C7295980D65}" type="presOf" srcId="{E6C7077D-C31C-42DC-AEA2-01A87A944C36}" destId="{4201C554-EEDE-4AE0-A32D-5400184ED1B3}" srcOrd="1" destOrd="0" presId="urn:microsoft.com/office/officeart/2005/8/layout/process1"/>
    <dgm:cxn modelId="{36F526C3-A2A0-4B06-BFE3-A13B051D8B20}" type="presParOf" srcId="{63A969A4-3E0D-422F-9D8E-5242D1BC7D39}" destId="{5C436C18-F43E-47EE-970F-B1CE11CB6311}" srcOrd="2" destOrd="0" presId="urn:microsoft.com/office/officeart/2005/8/layout/process1"/>
    <dgm:cxn modelId="{E9AF3DA0-378B-475C-98F2-B69FCC808801}" type="presOf" srcId="{7FF5B9B5-B806-492C-91B2-5C5EF618CB96}" destId="{5C436C18-F43E-47EE-970F-B1CE11CB6311}" srcOrd="0" destOrd="0" presId="urn:microsoft.com/office/officeart/2005/8/layout/process1"/>
    <dgm:cxn modelId="{CEA658BC-8605-473E-9C46-0FA2F95D2CE6}" type="presParOf" srcId="{63A969A4-3E0D-422F-9D8E-5242D1BC7D39}" destId="{62696E1F-CA6F-4001-A99E-6477AE26E815}" srcOrd="3" destOrd="0" presId="urn:microsoft.com/office/officeart/2005/8/layout/process1"/>
    <dgm:cxn modelId="{0C99527C-15FA-4265-B356-100F206381BA}" type="presOf" srcId="{ED606C3A-08DF-46A2-A601-3BA6A623FBE1}" destId="{62696E1F-CA6F-4001-A99E-6477AE26E815}" srcOrd="0" destOrd="0" presId="urn:microsoft.com/office/officeart/2005/8/layout/process1"/>
    <dgm:cxn modelId="{DC1A707C-7279-40EC-A7A9-0F0186B3F585}" type="presParOf" srcId="{62696E1F-CA6F-4001-A99E-6477AE26E815}" destId="{6F88C326-AC64-4C04-B08B-173DD73D8A4E}" srcOrd="0" destOrd="3" presId="urn:microsoft.com/office/officeart/2005/8/layout/process1"/>
    <dgm:cxn modelId="{2F001F8A-4ACD-47D9-83E2-A266269CB8EF}" type="presOf" srcId="{ED606C3A-08DF-46A2-A601-3BA6A623FBE1}" destId="{6F88C326-AC64-4C04-B08B-173DD73D8A4E}" srcOrd="1" destOrd="0" presId="urn:microsoft.com/office/officeart/2005/8/layout/process1"/>
    <dgm:cxn modelId="{D78EE475-21DA-402F-BB4A-B62E40C80C60}" type="presParOf" srcId="{63A969A4-3E0D-422F-9D8E-5242D1BC7D39}" destId="{32D9EDB2-5F3F-4D11-B426-FB7ECB3A9B4E}" srcOrd="4" destOrd="0" presId="urn:microsoft.com/office/officeart/2005/8/layout/process1"/>
    <dgm:cxn modelId="{ECF83140-EF22-4422-BB10-0FD304EB660C}" type="presOf" srcId="{F5784A85-D485-423F-998A-A3A2DD045E60}" destId="{32D9EDB2-5F3F-4D11-B426-FB7ECB3A9B4E}" srcOrd="0" destOrd="0" presId="urn:microsoft.com/office/officeart/2005/8/layout/process1"/>
    <dgm:cxn modelId="{F82172B3-6189-47BF-BCD2-A0988849DDAD}" type="presParOf" srcId="{63A969A4-3E0D-422F-9D8E-5242D1BC7D39}" destId="{F059142A-72AE-4476-ACD2-F317D9B2F10D}" srcOrd="5" destOrd="0" presId="urn:microsoft.com/office/officeart/2005/8/layout/process1"/>
    <dgm:cxn modelId="{BC0B7F95-9E87-4B7C-9EB7-49D6611AAACE}" type="presOf" srcId="{4EA6A2FA-95E6-4395-B1C6-D87390F3741D}" destId="{F059142A-72AE-4476-ACD2-F317D9B2F10D}" srcOrd="0" destOrd="0" presId="urn:microsoft.com/office/officeart/2005/8/layout/process1"/>
    <dgm:cxn modelId="{B19452D8-32DE-4B40-8F46-1D0015DC4554}" type="presParOf" srcId="{F059142A-72AE-4476-ACD2-F317D9B2F10D}" destId="{FF4B12D7-1E2E-4AC3-9FCC-70DC6B12089D}" srcOrd="0" destOrd="5" presId="urn:microsoft.com/office/officeart/2005/8/layout/process1"/>
    <dgm:cxn modelId="{5F85211F-1B88-4906-A885-E660E2FD5850}" type="presOf" srcId="{4EA6A2FA-95E6-4395-B1C6-D87390F3741D}" destId="{FF4B12D7-1E2E-4AC3-9FCC-70DC6B12089D}" srcOrd="1" destOrd="0" presId="urn:microsoft.com/office/officeart/2005/8/layout/process1"/>
    <dgm:cxn modelId="{A3000830-9170-43C2-9B86-16A332AFF8FE}" type="presParOf" srcId="{63A969A4-3E0D-422F-9D8E-5242D1BC7D39}" destId="{F0F54082-1B15-4EC2-9589-3CA1EC0426E3}" srcOrd="6" destOrd="0" presId="urn:microsoft.com/office/officeart/2005/8/layout/process1"/>
    <dgm:cxn modelId="{3DE89779-11E4-4C95-BF4D-CEE44A5488B5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4259794-A934-4BF9-B632-4A6F148A146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A2AA24F-EA7F-4CFD-9B81-55F8012A2C33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提交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4363FE9E-E07E-4C94-A949-D9859910D993}" cxnId="{CDE228EA-FA83-4A64-962A-B594B5BF922B}" type="parTrans">
      <dgm:prSet/>
      <dgm:spPr/>
      <dgm:t>
        <a:bodyPr/>
        <a:p>
          <a:endParaRPr lang="zh-CN" altLang="en-US"/>
        </a:p>
      </dgm:t>
    </dgm:pt>
    <dgm:pt modelId="{E9F6E818-14EB-4626-9BEA-F1EA9FC24A4B}" cxnId="{CDE228EA-FA83-4A64-962A-B594B5BF922B}" type="sibTrans">
      <dgm:prSet/>
      <dgm:spPr/>
      <dgm:t>
        <a:bodyPr/>
        <a:p>
          <a:endParaRPr lang="zh-CN" altLang="en-US"/>
        </a:p>
      </dgm:t>
    </dgm:pt>
    <dgm:pt modelId="{D42D2EF0-8E25-486E-83A5-8A5888CE4AA7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科室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5BA641B7-57A3-4285-8A30-FBCB4AB3A005}" cxnId="{1A933675-73F8-4787-A4BC-0AD7B1907DEA}" type="parTrans">
      <dgm:prSet/>
      <dgm:spPr/>
      <dgm:t>
        <a:bodyPr/>
        <a:p>
          <a:endParaRPr lang="zh-CN" altLang="en-US"/>
        </a:p>
      </dgm:t>
    </dgm:pt>
    <dgm:pt modelId="{813BAE90-E088-4721-B3AE-5F7F50AD3CC6}" cxnId="{1A933675-73F8-4787-A4BC-0AD7B1907DEA}" type="sibTrans">
      <dgm:prSet/>
      <dgm:spPr/>
      <dgm:t>
        <a:bodyPr/>
        <a:p>
          <a:endParaRPr lang="zh-CN" altLang="en-US"/>
        </a:p>
      </dgm:t>
    </dgm:pt>
    <dgm:pt modelId="{64C42EEE-8D4F-4D98-A68A-BD58A0930FD2}">
      <dgm:prSet phldrT="[文本]" custT="1"/>
      <dgm:spPr/>
      <dgm:t>
        <a:bodyPr/>
        <a:p>
          <a:r>
            <a:rPr lang="zh-CN" altLang="en-US" sz="1200"/>
            <a:t>结束</a:t>
          </a:r>
        </a:p>
      </dgm:t>
    </dgm:pt>
    <dgm:pt modelId="{C920D876-F908-4EBB-A9FD-712B708D5AA3}" cxnId="{0F77D2CA-D7FA-44CE-97FB-356B6DBE1472}" type="parTrans">
      <dgm:prSet/>
      <dgm:spPr/>
      <dgm:t>
        <a:bodyPr/>
        <a:p>
          <a:endParaRPr lang="zh-CN" altLang="en-US"/>
        </a:p>
      </dgm:t>
    </dgm:pt>
    <dgm:pt modelId="{08749BDB-7EEA-466B-9BE6-61D522627204}" cxnId="{0F77D2CA-D7FA-44CE-97FB-356B6DBE1472}" type="sibTrans">
      <dgm:prSet/>
      <dgm:spPr/>
      <dgm:t>
        <a:bodyPr/>
        <a:p>
          <a:endParaRPr lang="zh-CN" altLang="en-US"/>
        </a:p>
      </dgm:t>
    </dgm:pt>
    <dgm:pt modelId="{E4F52D3E-C065-49EF-AD65-399DE8F4A796}" type="pres">
      <dgm:prSet presAssocID="{B4259794-A934-4BF9-B632-4A6F148A1469}" presName="Name0" presStyleCnt="0">
        <dgm:presLayoutVars>
          <dgm:dir/>
          <dgm:resizeHandles val="exact"/>
        </dgm:presLayoutVars>
      </dgm:prSet>
      <dgm:spPr/>
    </dgm:pt>
    <dgm:pt modelId="{B431F4AE-D398-47F3-A5F7-B002C735C7C4}" type="pres">
      <dgm:prSet presAssocID="{AA2AA24F-EA7F-4CFD-9B81-55F8012A2C33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AEAF723-E771-409F-B0E1-A09D005C121B}" type="pres">
      <dgm:prSet presAssocID="{E9F6E818-14EB-4626-9BEA-F1EA9FC24A4B}" presName="sibTrans" presStyleLbl="sibTrans2D1" presStyleIdx="0" presStyleCnt="2"/>
      <dgm:spPr/>
      <dgm:t>
        <a:bodyPr/>
        <a:p>
          <a:endParaRPr lang="zh-CN" altLang="en-US"/>
        </a:p>
      </dgm:t>
    </dgm:pt>
    <dgm:pt modelId="{3CE56E40-F790-422A-9ADC-353AD6B6BFFF}" type="pres">
      <dgm:prSet presAssocID="{E9F6E818-14EB-4626-9BEA-F1EA9FC24A4B}" presName="connectorText" presStyleCnt="0"/>
      <dgm:spPr/>
      <dgm:t>
        <a:bodyPr/>
        <a:p>
          <a:endParaRPr lang="zh-CN" altLang="en-US"/>
        </a:p>
      </dgm:t>
    </dgm:pt>
    <dgm:pt modelId="{5D3F4FEF-361D-4B5E-9B2F-C287302C3B36}" type="pres">
      <dgm:prSet presAssocID="{D42D2EF0-8E25-486E-83A5-8A5888CE4AA7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95267D6-A4CF-4837-9353-11B8D346E3FF}" type="pres">
      <dgm:prSet presAssocID="{813BAE90-E088-4721-B3AE-5F7F50AD3CC6}" presName="sibTrans" presStyleLbl="sibTrans2D1" presStyleIdx="1" presStyleCnt="2"/>
      <dgm:spPr/>
      <dgm:t>
        <a:bodyPr/>
        <a:p>
          <a:endParaRPr lang="zh-CN" altLang="en-US"/>
        </a:p>
      </dgm:t>
    </dgm:pt>
    <dgm:pt modelId="{82B3876E-BAB5-4813-B2B6-0EAD2E8E25DA}" type="pres">
      <dgm:prSet presAssocID="{813BAE90-E088-4721-B3AE-5F7F50AD3CC6}" presName="connectorText" presStyleCnt="0"/>
      <dgm:spPr/>
      <dgm:t>
        <a:bodyPr/>
        <a:p>
          <a:endParaRPr lang="zh-CN" altLang="en-US"/>
        </a:p>
      </dgm:t>
    </dgm:pt>
    <dgm:pt modelId="{41314B21-0148-4E4C-94A2-1973C0C171CF}" type="pres">
      <dgm:prSet presAssocID="{64C42EEE-8D4F-4D98-A68A-BD58A0930FD2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DE228EA-FA83-4A64-962A-B594B5BF922B}" srcId="{B4259794-A934-4BF9-B632-4A6F148A1469}" destId="{AA2AA24F-EA7F-4CFD-9B81-55F8012A2C33}" srcOrd="0" destOrd="0" parTransId="{4363FE9E-E07E-4C94-A949-D9859910D993}" sibTransId="{E9F6E818-14EB-4626-9BEA-F1EA9FC24A4B}"/>
    <dgm:cxn modelId="{1A933675-73F8-4787-A4BC-0AD7B1907DEA}" srcId="{B4259794-A934-4BF9-B632-4A6F148A1469}" destId="{D42D2EF0-8E25-486E-83A5-8A5888CE4AA7}" srcOrd="1" destOrd="0" parTransId="{5BA641B7-57A3-4285-8A30-FBCB4AB3A005}" sibTransId="{813BAE90-E088-4721-B3AE-5F7F50AD3CC6}"/>
    <dgm:cxn modelId="{0F77D2CA-D7FA-44CE-97FB-356B6DBE1472}" srcId="{B4259794-A934-4BF9-B632-4A6F148A1469}" destId="{64C42EEE-8D4F-4D98-A68A-BD58A0930FD2}" srcOrd="2" destOrd="0" parTransId="{C920D876-F908-4EBB-A9FD-712B708D5AA3}" sibTransId="{08749BDB-7EEA-466B-9BE6-61D522627204}"/>
    <dgm:cxn modelId="{6308535D-6A39-493F-9128-C30E45709013}" type="presOf" srcId="{B4259794-A934-4BF9-B632-4A6F148A1469}" destId="{E4F52D3E-C065-49EF-AD65-399DE8F4A796}" srcOrd="0" destOrd="0" presId="urn:microsoft.com/office/officeart/2005/8/layout/process1"/>
    <dgm:cxn modelId="{F7713FDA-7BD7-436F-9903-45760241187F}" type="presParOf" srcId="{E4F52D3E-C065-49EF-AD65-399DE8F4A796}" destId="{B431F4AE-D398-47F3-A5F7-B002C735C7C4}" srcOrd="0" destOrd="0" presId="urn:microsoft.com/office/officeart/2005/8/layout/process1"/>
    <dgm:cxn modelId="{CA99590C-8E12-4708-97BC-EFFBCC12C80F}" type="presOf" srcId="{AA2AA24F-EA7F-4CFD-9B81-55F8012A2C33}" destId="{B431F4AE-D398-47F3-A5F7-B002C735C7C4}" srcOrd="0" destOrd="0" presId="urn:microsoft.com/office/officeart/2005/8/layout/process1"/>
    <dgm:cxn modelId="{9FA99D4A-792A-4476-B3B3-9EEBDCFB898E}" type="presParOf" srcId="{E4F52D3E-C065-49EF-AD65-399DE8F4A796}" destId="{0AEAF723-E771-409F-B0E1-A09D005C121B}" srcOrd="1" destOrd="0" presId="urn:microsoft.com/office/officeart/2005/8/layout/process1"/>
    <dgm:cxn modelId="{29649E56-7036-44C8-A587-F27513E350B1}" type="presOf" srcId="{E9F6E818-14EB-4626-9BEA-F1EA9FC24A4B}" destId="{0AEAF723-E771-409F-B0E1-A09D005C121B}" srcOrd="0" destOrd="0" presId="urn:microsoft.com/office/officeart/2005/8/layout/process1"/>
    <dgm:cxn modelId="{1A6B5415-D0E8-4515-9FFC-C0EEA3136E38}" type="presParOf" srcId="{0AEAF723-E771-409F-B0E1-A09D005C121B}" destId="{3CE56E40-F790-422A-9ADC-353AD6B6BFFF}" srcOrd="0" destOrd="1" presId="urn:microsoft.com/office/officeart/2005/8/layout/process1"/>
    <dgm:cxn modelId="{9965913F-1846-48A9-83C4-9A1A91646D0F}" type="presOf" srcId="{E9F6E818-14EB-4626-9BEA-F1EA9FC24A4B}" destId="{3CE56E40-F790-422A-9ADC-353AD6B6BFFF}" srcOrd="1" destOrd="0" presId="urn:microsoft.com/office/officeart/2005/8/layout/process1"/>
    <dgm:cxn modelId="{FC107C81-62E6-4DA9-8873-6EE012E4FB15}" type="presParOf" srcId="{E4F52D3E-C065-49EF-AD65-399DE8F4A796}" destId="{5D3F4FEF-361D-4B5E-9B2F-C287302C3B36}" srcOrd="2" destOrd="0" presId="urn:microsoft.com/office/officeart/2005/8/layout/process1"/>
    <dgm:cxn modelId="{122A9354-6220-44DD-827B-93F51D951EF1}" type="presOf" srcId="{D42D2EF0-8E25-486E-83A5-8A5888CE4AA7}" destId="{5D3F4FEF-361D-4B5E-9B2F-C287302C3B36}" srcOrd="0" destOrd="0" presId="urn:microsoft.com/office/officeart/2005/8/layout/process1"/>
    <dgm:cxn modelId="{D5BFCA92-2A65-48B7-A72E-C491478355AC}" type="presParOf" srcId="{E4F52D3E-C065-49EF-AD65-399DE8F4A796}" destId="{295267D6-A4CF-4837-9353-11B8D346E3FF}" srcOrd="3" destOrd="0" presId="urn:microsoft.com/office/officeart/2005/8/layout/process1"/>
    <dgm:cxn modelId="{021369ED-9875-47E5-81E8-7F68C86F2430}" type="presOf" srcId="{813BAE90-E088-4721-B3AE-5F7F50AD3CC6}" destId="{295267D6-A4CF-4837-9353-11B8D346E3FF}" srcOrd="0" destOrd="0" presId="urn:microsoft.com/office/officeart/2005/8/layout/process1"/>
    <dgm:cxn modelId="{E49D5664-3DB0-4B2C-B8AF-13BA061D035E}" type="presParOf" srcId="{295267D6-A4CF-4837-9353-11B8D346E3FF}" destId="{82B3876E-BAB5-4813-B2B6-0EAD2E8E25DA}" srcOrd="0" destOrd="3" presId="urn:microsoft.com/office/officeart/2005/8/layout/process1"/>
    <dgm:cxn modelId="{130F0960-ED4B-41EE-B404-C34F9E61E193}" type="presOf" srcId="{813BAE90-E088-4721-B3AE-5F7F50AD3CC6}" destId="{82B3876E-BAB5-4813-B2B6-0EAD2E8E25DA}" srcOrd="1" destOrd="0" presId="urn:microsoft.com/office/officeart/2005/8/layout/process1"/>
    <dgm:cxn modelId="{6FF950D6-F3EC-4E82-A1C4-AE27F0CEFB2A}" type="presParOf" srcId="{E4F52D3E-C065-49EF-AD65-399DE8F4A796}" destId="{41314B21-0148-4E4C-94A2-1973C0C171CF}" srcOrd="4" destOrd="0" presId="urn:microsoft.com/office/officeart/2005/8/layout/process1"/>
    <dgm:cxn modelId="{B5E81268-3D74-4C48-9C3B-3671C14902C1}" type="presOf" srcId="{64C42EEE-8D4F-4D98-A68A-BD58A0930FD2}" destId="{41314B21-0148-4E4C-94A2-1973C0C171CF}" srcOrd="0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6BFC340C-09B6-420A-A82C-754A75EB0B86}" type="parTrans">
      <dgm:prSet/>
      <dgm:spPr/>
      <dgm:t>
        <a:bodyPr/>
        <a:p>
          <a:endParaRPr lang="zh-CN" altLang="en-US"/>
        </a:p>
      </dgm:t>
    </dgm:pt>
    <dgm:pt modelId="{E6C7077D-C31C-42DC-AEA2-01A87A944C36}" cxnId="{6BFC340C-09B6-420A-A82C-754A75EB0B86}" type="sibTrans">
      <dgm:prSet/>
      <dgm:spPr/>
      <dgm:t>
        <a:bodyPr/>
        <a:p>
          <a:endParaRPr lang="zh-CN" altLang="en-US"/>
        </a:p>
      </dgm:t>
    </dgm:pt>
    <dgm:pt modelId="{7FF5B9B5-B806-492C-91B2-5C5EF618CB96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altLang="en-US" sz="1200">
              <a:latin typeface="+mn-ea"/>
            </a:rPr>
            <a:t>产权科</a:t>
          </a:r>
          <a:r>
            <a:rPr lang="zh-CN" sz="1200">
              <a:latin typeface="+mn-ea"/>
            </a:rPr>
            <a:t>初审</a:t>
          </a:r>
          <a:r>
            <a:rPr altLang="en-US" sz="1200">
              <a:latin typeface="+mn-ea"/>
            </a:rPr>
            <a:t/>
          </a:r>
          <a:endParaRPr altLang="en-US" sz="1200">
            <a:latin typeface="+mn-ea"/>
          </a:endParaRPr>
        </a:p>
      </dgm:t>
    </dgm:pt>
    <dgm:pt modelId="{65BA45A9-AB01-4E6F-98BC-45D691929B44}" cxnId="{CE71DB93-AEC2-456C-AB39-D656556C60D4}" type="parTrans">
      <dgm:prSet/>
      <dgm:spPr/>
    </dgm:pt>
    <dgm:pt modelId="{ED606C3A-08DF-46A2-A601-3BA6A623FBE1}" cxnId="{CE71DB93-AEC2-456C-AB39-D656556C60D4}" type="sibTrans">
      <dgm:prSet/>
      <dgm:spPr/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sz="1200"/>
            <a:t>产权科</a:t>
          </a:r>
          <a:r>
            <a:rPr lang="zh-CN" sz="1200"/>
            <a:t>复审</a:t>
          </a:r>
          <a:r>
            <a:rPr sz="1200"/>
            <a:t/>
          </a:r>
          <a:endParaRPr sz="1200"/>
        </a:p>
      </dgm:t>
    </dgm:pt>
    <dgm:pt modelId="{8C797859-5A61-4142-B5CA-4EEDBFB88B94}" cxnId="{43B04A55-BEA2-4553-8CB7-39B837F19691}" type="parTrans">
      <dgm:prSet/>
      <dgm:spPr/>
      <dgm:t>
        <a:bodyPr/>
        <a:p>
          <a:endParaRPr lang="zh-CN" altLang="en-US"/>
        </a:p>
      </dgm:t>
    </dgm:pt>
    <dgm:pt modelId="{4EA6A2FA-95E6-4395-B1C6-D87390F3741D}" cxnId="{43B04A55-BEA2-4553-8CB7-39B837F19691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A415F512-DE69-4C9F-A195-31D2945535D8}" type="parTrans">
      <dgm:prSet/>
      <dgm:spPr/>
    </dgm:pt>
    <dgm:pt modelId="{8933567A-2128-4E3B-B651-3560A830A60C}" cxnId="{A415F512-DE69-4C9F-A195-31D2945535D8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5C436C18-F43E-47EE-970F-B1CE11CB6311}" type="pres">
      <dgm:prSet presAssocID="{7FF5B9B5-B806-492C-91B2-5C5EF618CB96}" presName="node" presStyleLbl="node1" presStyleIdx="1" presStyleCnt="4">
        <dgm:presLayoutVars>
          <dgm:bulletEnabled val="1"/>
        </dgm:presLayoutVars>
      </dgm:prSet>
      <dgm:spPr/>
    </dgm:pt>
    <dgm:pt modelId="{62696E1F-CA6F-4001-A99E-6477AE26E815}" type="pres">
      <dgm:prSet presAssocID="{ED606C3A-08DF-46A2-A601-3BA6A623FBE1}" presName="sibTrans" presStyleLbl="sibTrans2D1" presStyleIdx="1" presStyleCnt="3"/>
      <dgm:spPr/>
    </dgm:pt>
    <dgm:pt modelId="{6F88C326-AC64-4C04-B08B-173DD73D8A4E}" type="pres">
      <dgm:prSet presAssocID="{ED606C3A-08DF-46A2-A601-3BA6A623FBE1}" presName="connectorText" presStyleCnt="0"/>
      <dgm:spPr/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6BFC340C-09B6-420A-A82C-754A75EB0B86}" srcId="{DE8BBEBB-BBBC-4205-973C-6A3D3034CE51}" destId="{1681AEA7-2C6D-43B4-A5F4-DA5CFA134832}" srcOrd="0" destOrd="0" parTransId="{23E32A62-BBEF-4606-8111-A5F4F3251C0A}" sibTransId="{E6C7077D-C31C-42DC-AEA2-01A87A944C36}"/>
    <dgm:cxn modelId="{CE71DB93-AEC2-456C-AB39-D656556C60D4}" srcId="{DE8BBEBB-BBBC-4205-973C-6A3D3034CE51}" destId="{7FF5B9B5-B806-492C-91B2-5C5EF618CB96}" srcOrd="1" destOrd="0" parTransId="{65BA45A9-AB01-4E6F-98BC-45D691929B44}" sibTransId="{ED606C3A-08DF-46A2-A601-3BA6A623FBE1}"/>
    <dgm:cxn modelId="{43B04A55-BEA2-4553-8CB7-39B837F19691}" srcId="{DE8BBEBB-BBBC-4205-973C-6A3D3034CE51}" destId="{F5784A85-D485-423F-998A-A3A2DD045E60}" srcOrd="2" destOrd="0" parTransId="{8C797859-5A61-4142-B5CA-4EEDBFB88B94}" sibTransId="{4EA6A2FA-95E6-4395-B1C6-D87390F3741D}"/>
    <dgm:cxn modelId="{A415F512-DE69-4C9F-A195-31D2945535D8}" srcId="{DE8BBEBB-BBBC-4205-973C-6A3D3034CE51}" destId="{58E15116-0C34-4B03-9539-AECD22D3FED1}" srcOrd="3" destOrd="0" parTransId="{E60D1F84-2630-4C20-B4DE-4CD9571E61DE}" sibTransId="{8933567A-2128-4E3B-B651-3560A830A60C}"/>
    <dgm:cxn modelId="{D2BEA3C1-C43C-4AE4-B9CC-31C28734AB11}" type="presOf" srcId="{DE8BBEBB-BBBC-4205-973C-6A3D3034CE51}" destId="{63A969A4-3E0D-422F-9D8E-5242D1BC7D39}" srcOrd="0" destOrd="0" presId="urn:microsoft.com/office/officeart/2005/8/layout/process1"/>
    <dgm:cxn modelId="{400A644B-3E48-4B9D-AA57-EB09A3A5A035}" type="presParOf" srcId="{63A969A4-3E0D-422F-9D8E-5242D1BC7D39}" destId="{9C0602CC-7F31-4DEB-8F86-232C654EDABD}" srcOrd="0" destOrd="0" presId="urn:microsoft.com/office/officeart/2005/8/layout/process1"/>
    <dgm:cxn modelId="{613DABAE-CFEA-43D5-9C2E-247CE9ABD3ED}" type="presOf" srcId="{1681AEA7-2C6D-43B4-A5F4-DA5CFA134832}" destId="{9C0602CC-7F31-4DEB-8F86-232C654EDABD}" srcOrd="0" destOrd="0" presId="urn:microsoft.com/office/officeart/2005/8/layout/process1"/>
    <dgm:cxn modelId="{41401C03-A4DF-4204-A555-F10EE032E551}" type="presParOf" srcId="{63A969A4-3E0D-422F-9D8E-5242D1BC7D39}" destId="{64A76448-D66E-41A7-9F71-B159907F11FC}" srcOrd="1" destOrd="0" presId="urn:microsoft.com/office/officeart/2005/8/layout/process1"/>
    <dgm:cxn modelId="{89DC1AF8-46EF-48CC-9E52-2BB34569A15B}" type="presOf" srcId="{E6C7077D-C31C-42DC-AEA2-01A87A944C36}" destId="{64A76448-D66E-41A7-9F71-B159907F11FC}" srcOrd="0" destOrd="0" presId="urn:microsoft.com/office/officeart/2005/8/layout/process1"/>
    <dgm:cxn modelId="{61F059AF-856C-42EE-A57E-CB99223F259F}" type="presParOf" srcId="{64A76448-D66E-41A7-9F71-B159907F11FC}" destId="{4201C554-EEDE-4AE0-A32D-5400184ED1B3}" srcOrd="0" destOrd="1" presId="urn:microsoft.com/office/officeart/2005/8/layout/process1"/>
    <dgm:cxn modelId="{245C70E9-5B27-43C1-A312-4C7295980D65}" type="presOf" srcId="{E6C7077D-C31C-42DC-AEA2-01A87A944C36}" destId="{4201C554-EEDE-4AE0-A32D-5400184ED1B3}" srcOrd="1" destOrd="0" presId="urn:microsoft.com/office/officeart/2005/8/layout/process1"/>
    <dgm:cxn modelId="{36F526C3-A2A0-4B06-BFE3-A13B051D8B20}" type="presParOf" srcId="{63A969A4-3E0D-422F-9D8E-5242D1BC7D39}" destId="{5C436C18-F43E-47EE-970F-B1CE11CB6311}" srcOrd="2" destOrd="0" presId="urn:microsoft.com/office/officeart/2005/8/layout/process1"/>
    <dgm:cxn modelId="{E9AF3DA0-378B-475C-98F2-B69FCC808801}" type="presOf" srcId="{7FF5B9B5-B806-492C-91B2-5C5EF618CB96}" destId="{5C436C18-F43E-47EE-970F-B1CE11CB6311}" srcOrd="0" destOrd="0" presId="urn:microsoft.com/office/officeart/2005/8/layout/process1"/>
    <dgm:cxn modelId="{CEA658BC-8605-473E-9C46-0FA2F95D2CE6}" type="presParOf" srcId="{63A969A4-3E0D-422F-9D8E-5242D1BC7D39}" destId="{62696E1F-CA6F-4001-A99E-6477AE26E815}" srcOrd="3" destOrd="0" presId="urn:microsoft.com/office/officeart/2005/8/layout/process1"/>
    <dgm:cxn modelId="{0C99527C-15FA-4265-B356-100F206381BA}" type="presOf" srcId="{ED606C3A-08DF-46A2-A601-3BA6A623FBE1}" destId="{62696E1F-CA6F-4001-A99E-6477AE26E815}" srcOrd="0" destOrd="0" presId="urn:microsoft.com/office/officeart/2005/8/layout/process1"/>
    <dgm:cxn modelId="{DC1A707C-7279-40EC-A7A9-0F0186B3F585}" type="presParOf" srcId="{62696E1F-CA6F-4001-A99E-6477AE26E815}" destId="{6F88C326-AC64-4C04-B08B-173DD73D8A4E}" srcOrd="0" destOrd="3" presId="urn:microsoft.com/office/officeart/2005/8/layout/process1"/>
    <dgm:cxn modelId="{2F001F8A-4ACD-47D9-83E2-A266269CB8EF}" type="presOf" srcId="{ED606C3A-08DF-46A2-A601-3BA6A623FBE1}" destId="{6F88C326-AC64-4C04-B08B-173DD73D8A4E}" srcOrd="1" destOrd="0" presId="urn:microsoft.com/office/officeart/2005/8/layout/process1"/>
    <dgm:cxn modelId="{D78EE475-21DA-402F-BB4A-B62E40C80C60}" type="presParOf" srcId="{63A969A4-3E0D-422F-9D8E-5242D1BC7D39}" destId="{32D9EDB2-5F3F-4D11-B426-FB7ECB3A9B4E}" srcOrd="4" destOrd="0" presId="urn:microsoft.com/office/officeart/2005/8/layout/process1"/>
    <dgm:cxn modelId="{ECF83140-EF22-4422-BB10-0FD304EB660C}" type="presOf" srcId="{F5784A85-D485-423F-998A-A3A2DD045E60}" destId="{32D9EDB2-5F3F-4D11-B426-FB7ECB3A9B4E}" srcOrd="0" destOrd="0" presId="urn:microsoft.com/office/officeart/2005/8/layout/process1"/>
    <dgm:cxn modelId="{F82172B3-6189-47BF-BCD2-A0988849DDAD}" type="presParOf" srcId="{63A969A4-3E0D-422F-9D8E-5242D1BC7D39}" destId="{F059142A-72AE-4476-ACD2-F317D9B2F10D}" srcOrd="5" destOrd="0" presId="urn:microsoft.com/office/officeart/2005/8/layout/process1"/>
    <dgm:cxn modelId="{BC0B7F95-9E87-4B7C-9EB7-49D6611AAACE}" type="presOf" srcId="{4EA6A2FA-95E6-4395-B1C6-D87390F3741D}" destId="{F059142A-72AE-4476-ACD2-F317D9B2F10D}" srcOrd="0" destOrd="0" presId="urn:microsoft.com/office/officeart/2005/8/layout/process1"/>
    <dgm:cxn modelId="{B19452D8-32DE-4B40-8F46-1D0015DC4554}" type="presParOf" srcId="{F059142A-72AE-4476-ACD2-F317D9B2F10D}" destId="{FF4B12D7-1E2E-4AC3-9FCC-70DC6B12089D}" srcOrd="0" destOrd="5" presId="urn:microsoft.com/office/officeart/2005/8/layout/process1"/>
    <dgm:cxn modelId="{5F85211F-1B88-4906-A885-E660E2FD5850}" type="presOf" srcId="{4EA6A2FA-95E6-4395-B1C6-D87390F3741D}" destId="{FF4B12D7-1E2E-4AC3-9FCC-70DC6B12089D}" srcOrd="1" destOrd="0" presId="urn:microsoft.com/office/officeart/2005/8/layout/process1"/>
    <dgm:cxn modelId="{A3000830-9170-43C2-9B86-16A332AFF8FE}" type="presParOf" srcId="{63A969A4-3E0D-422F-9D8E-5242D1BC7D39}" destId="{F0F54082-1B15-4EC2-9589-3CA1EC0426E3}" srcOrd="6" destOrd="0" presId="urn:microsoft.com/office/officeart/2005/8/layout/process1"/>
    <dgm:cxn modelId="{3DE89779-11E4-4C95-BF4D-CEE44A5488B5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259794-A934-4BF9-B632-4A6F148A146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A2AA24F-EA7F-4CFD-9B81-55F8012A2C33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提交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4363FE9E-E07E-4C94-A949-D9859910D993}" cxnId="{CDE228EA-FA83-4A64-962A-B594B5BF922B}" type="parTrans">
      <dgm:prSet/>
      <dgm:spPr/>
      <dgm:t>
        <a:bodyPr/>
        <a:p>
          <a:endParaRPr lang="zh-CN" altLang="en-US"/>
        </a:p>
      </dgm:t>
    </dgm:pt>
    <dgm:pt modelId="{E9F6E818-14EB-4626-9BEA-F1EA9FC24A4B}" cxnId="{CDE228EA-FA83-4A64-962A-B594B5BF922B}" type="sibTrans">
      <dgm:prSet/>
      <dgm:spPr/>
      <dgm:t>
        <a:bodyPr/>
        <a:p>
          <a:endParaRPr lang="zh-CN" altLang="en-US"/>
        </a:p>
      </dgm:t>
    </dgm:pt>
    <dgm:pt modelId="{D42D2EF0-8E25-486E-83A5-8A5888CE4AA7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科室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5BA641B7-57A3-4285-8A30-FBCB4AB3A005}" cxnId="{1A933675-73F8-4787-A4BC-0AD7B1907DEA}" type="parTrans">
      <dgm:prSet/>
      <dgm:spPr/>
      <dgm:t>
        <a:bodyPr/>
        <a:p>
          <a:endParaRPr lang="zh-CN" altLang="en-US"/>
        </a:p>
      </dgm:t>
    </dgm:pt>
    <dgm:pt modelId="{813BAE90-E088-4721-B3AE-5F7F50AD3CC6}" cxnId="{1A933675-73F8-4787-A4BC-0AD7B1907DEA}" type="sibTrans">
      <dgm:prSet/>
      <dgm:spPr/>
      <dgm:t>
        <a:bodyPr/>
        <a:p>
          <a:endParaRPr lang="zh-CN" altLang="en-US"/>
        </a:p>
      </dgm:t>
    </dgm:pt>
    <dgm:pt modelId="{64C42EEE-8D4F-4D98-A68A-BD58A0930FD2}">
      <dgm:prSet phldrT="[文本]" custT="1"/>
      <dgm:spPr/>
      <dgm:t>
        <a:bodyPr/>
        <a:p>
          <a:r>
            <a:rPr lang="zh-CN" altLang="en-US" sz="1200"/>
            <a:t>结束</a:t>
          </a:r>
        </a:p>
      </dgm:t>
    </dgm:pt>
    <dgm:pt modelId="{C920D876-F908-4EBB-A9FD-712B708D5AA3}" cxnId="{0F77D2CA-D7FA-44CE-97FB-356B6DBE1472}" type="parTrans">
      <dgm:prSet/>
      <dgm:spPr/>
      <dgm:t>
        <a:bodyPr/>
        <a:p>
          <a:endParaRPr lang="zh-CN" altLang="en-US"/>
        </a:p>
      </dgm:t>
    </dgm:pt>
    <dgm:pt modelId="{08749BDB-7EEA-466B-9BE6-61D522627204}" cxnId="{0F77D2CA-D7FA-44CE-97FB-356B6DBE1472}" type="sibTrans">
      <dgm:prSet/>
      <dgm:spPr/>
      <dgm:t>
        <a:bodyPr/>
        <a:p>
          <a:endParaRPr lang="zh-CN" altLang="en-US"/>
        </a:p>
      </dgm:t>
    </dgm:pt>
    <dgm:pt modelId="{E4F52D3E-C065-49EF-AD65-399DE8F4A796}" type="pres">
      <dgm:prSet presAssocID="{B4259794-A934-4BF9-B632-4A6F148A1469}" presName="Name0" presStyleCnt="0">
        <dgm:presLayoutVars>
          <dgm:dir/>
          <dgm:resizeHandles val="exact"/>
        </dgm:presLayoutVars>
      </dgm:prSet>
      <dgm:spPr/>
    </dgm:pt>
    <dgm:pt modelId="{B431F4AE-D398-47F3-A5F7-B002C735C7C4}" type="pres">
      <dgm:prSet presAssocID="{AA2AA24F-EA7F-4CFD-9B81-55F8012A2C33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AEAF723-E771-409F-B0E1-A09D005C121B}" type="pres">
      <dgm:prSet presAssocID="{E9F6E818-14EB-4626-9BEA-F1EA9FC24A4B}" presName="sibTrans" presStyleLbl="sibTrans2D1" presStyleIdx="0" presStyleCnt="2"/>
      <dgm:spPr/>
      <dgm:t>
        <a:bodyPr/>
        <a:p>
          <a:endParaRPr lang="zh-CN" altLang="en-US"/>
        </a:p>
      </dgm:t>
    </dgm:pt>
    <dgm:pt modelId="{3CE56E40-F790-422A-9ADC-353AD6B6BFFF}" type="pres">
      <dgm:prSet presAssocID="{E9F6E818-14EB-4626-9BEA-F1EA9FC24A4B}" presName="connectorText" presStyleCnt="0"/>
      <dgm:spPr/>
      <dgm:t>
        <a:bodyPr/>
        <a:p>
          <a:endParaRPr lang="zh-CN" altLang="en-US"/>
        </a:p>
      </dgm:t>
    </dgm:pt>
    <dgm:pt modelId="{5D3F4FEF-361D-4B5E-9B2F-C287302C3B36}" type="pres">
      <dgm:prSet presAssocID="{D42D2EF0-8E25-486E-83A5-8A5888CE4AA7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95267D6-A4CF-4837-9353-11B8D346E3FF}" type="pres">
      <dgm:prSet presAssocID="{813BAE90-E088-4721-B3AE-5F7F50AD3CC6}" presName="sibTrans" presStyleLbl="sibTrans2D1" presStyleIdx="1" presStyleCnt="2"/>
      <dgm:spPr/>
      <dgm:t>
        <a:bodyPr/>
        <a:p>
          <a:endParaRPr lang="zh-CN" altLang="en-US"/>
        </a:p>
      </dgm:t>
    </dgm:pt>
    <dgm:pt modelId="{82B3876E-BAB5-4813-B2B6-0EAD2E8E25DA}" type="pres">
      <dgm:prSet presAssocID="{813BAE90-E088-4721-B3AE-5F7F50AD3CC6}" presName="connectorText" presStyleCnt="0"/>
      <dgm:spPr/>
      <dgm:t>
        <a:bodyPr/>
        <a:p>
          <a:endParaRPr lang="zh-CN" altLang="en-US"/>
        </a:p>
      </dgm:t>
    </dgm:pt>
    <dgm:pt modelId="{41314B21-0148-4E4C-94A2-1973C0C171CF}" type="pres">
      <dgm:prSet presAssocID="{64C42EEE-8D4F-4D98-A68A-BD58A0930FD2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DE228EA-FA83-4A64-962A-B594B5BF922B}" srcId="{B4259794-A934-4BF9-B632-4A6F148A1469}" destId="{AA2AA24F-EA7F-4CFD-9B81-55F8012A2C33}" srcOrd="0" destOrd="0" parTransId="{4363FE9E-E07E-4C94-A949-D9859910D993}" sibTransId="{E9F6E818-14EB-4626-9BEA-F1EA9FC24A4B}"/>
    <dgm:cxn modelId="{1A933675-73F8-4787-A4BC-0AD7B1907DEA}" srcId="{B4259794-A934-4BF9-B632-4A6F148A1469}" destId="{D42D2EF0-8E25-486E-83A5-8A5888CE4AA7}" srcOrd="1" destOrd="0" parTransId="{5BA641B7-57A3-4285-8A30-FBCB4AB3A005}" sibTransId="{813BAE90-E088-4721-B3AE-5F7F50AD3CC6}"/>
    <dgm:cxn modelId="{0F77D2CA-D7FA-44CE-97FB-356B6DBE1472}" srcId="{B4259794-A934-4BF9-B632-4A6F148A1469}" destId="{64C42EEE-8D4F-4D98-A68A-BD58A0930FD2}" srcOrd="2" destOrd="0" parTransId="{C920D876-F908-4EBB-A9FD-712B708D5AA3}" sibTransId="{08749BDB-7EEA-466B-9BE6-61D522627204}"/>
    <dgm:cxn modelId="{6308535D-6A39-493F-9128-C30E45709013}" type="presOf" srcId="{B4259794-A934-4BF9-B632-4A6F148A1469}" destId="{E4F52D3E-C065-49EF-AD65-399DE8F4A796}" srcOrd="0" destOrd="0" presId="urn:microsoft.com/office/officeart/2005/8/layout/process1"/>
    <dgm:cxn modelId="{F7713FDA-7BD7-436F-9903-45760241187F}" type="presParOf" srcId="{E4F52D3E-C065-49EF-AD65-399DE8F4A796}" destId="{B431F4AE-D398-47F3-A5F7-B002C735C7C4}" srcOrd="0" destOrd="0" presId="urn:microsoft.com/office/officeart/2005/8/layout/process1"/>
    <dgm:cxn modelId="{CA99590C-8E12-4708-97BC-EFFBCC12C80F}" type="presOf" srcId="{AA2AA24F-EA7F-4CFD-9B81-55F8012A2C33}" destId="{B431F4AE-D398-47F3-A5F7-B002C735C7C4}" srcOrd="0" destOrd="0" presId="urn:microsoft.com/office/officeart/2005/8/layout/process1"/>
    <dgm:cxn modelId="{9FA99D4A-792A-4476-B3B3-9EEBDCFB898E}" type="presParOf" srcId="{E4F52D3E-C065-49EF-AD65-399DE8F4A796}" destId="{0AEAF723-E771-409F-B0E1-A09D005C121B}" srcOrd="1" destOrd="0" presId="urn:microsoft.com/office/officeart/2005/8/layout/process1"/>
    <dgm:cxn modelId="{29649E56-7036-44C8-A587-F27513E350B1}" type="presOf" srcId="{E9F6E818-14EB-4626-9BEA-F1EA9FC24A4B}" destId="{0AEAF723-E771-409F-B0E1-A09D005C121B}" srcOrd="0" destOrd="0" presId="urn:microsoft.com/office/officeart/2005/8/layout/process1"/>
    <dgm:cxn modelId="{1A6B5415-D0E8-4515-9FFC-C0EEA3136E38}" type="presParOf" srcId="{0AEAF723-E771-409F-B0E1-A09D005C121B}" destId="{3CE56E40-F790-422A-9ADC-353AD6B6BFFF}" srcOrd="0" destOrd="1" presId="urn:microsoft.com/office/officeart/2005/8/layout/process1"/>
    <dgm:cxn modelId="{9965913F-1846-48A9-83C4-9A1A91646D0F}" type="presOf" srcId="{E9F6E818-14EB-4626-9BEA-F1EA9FC24A4B}" destId="{3CE56E40-F790-422A-9ADC-353AD6B6BFFF}" srcOrd="1" destOrd="0" presId="urn:microsoft.com/office/officeart/2005/8/layout/process1"/>
    <dgm:cxn modelId="{FC107C81-62E6-4DA9-8873-6EE012E4FB15}" type="presParOf" srcId="{E4F52D3E-C065-49EF-AD65-399DE8F4A796}" destId="{5D3F4FEF-361D-4B5E-9B2F-C287302C3B36}" srcOrd="2" destOrd="0" presId="urn:microsoft.com/office/officeart/2005/8/layout/process1"/>
    <dgm:cxn modelId="{122A9354-6220-44DD-827B-93F51D951EF1}" type="presOf" srcId="{D42D2EF0-8E25-486E-83A5-8A5888CE4AA7}" destId="{5D3F4FEF-361D-4B5E-9B2F-C287302C3B36}" srcOrd="0" destOrd="0" presId="urn:microsoft.com/office/officeart/2005/8/layout/process1"/>
    <dgm:cxn modelId="{D5BFCA92-2A65-48B7-A72E-C491478355AC}" type="presParOf" srcId="{E4F52D3E-C065-49EF-AD65-399DE8F4A796}" destId="{295267D6-A4CF-4837-9353-11B8D346E3FF}" srcOrd="3" destOrd="0" presId="urn:microsoft.com/office/officeart/2005/8/layout/process1"/>
    <dgm:cxn modelId="{021369ED-9875-47E5-81E8-7F68C86F2430}" type="presOf" srcId="{813BAE90-E088-4721-B3AE-5F7F50AD3CC6}" destId="{295267D6-A4CF-4837-9353-11B8D346E3FF}" srcOrd="0" destOrd="0" presId="urn:microsoft.com/office/officeart/2005/8/layout/process1"/>
    <dgm:cxn modelId="{E49D5664-3DB0-4B2C-B8AF-13BA061D035E}" type="presParOf" srcId="{295267D6-A4CF-4837-9353-11B8D346E3FF}" destId="{82B3876E-BAB5-4813-B2B6-0EAD2E8E25DA}" srcOrd="0" destOrd="3" presId="urn:microsoft.com/office/officeart/2005/8/layout/process1"/>
    <dgm:cxn modelId="{130F0960-ED4B-41EE-B404-C34F9E61E193}" type="presOf" srcId="{813BAE90-E088-4721-B3AE-5F7F50AD3CC6}" destId="{82B3876E-BAB5-4813-B2B6-0EAD2E8E25DA}" srcOrd="1" destOrd="0" presId="urn:microsoft.com/office/officeart/2005/8/layout/process1"/>
    <dgm:cxn modelId="{6FF950D6-F3EC-4E82-A1C4-AE27F0CEFB2A}" type="presParOf" srcId="{E4F52D3E-C065-49EF-AD65-399DE8F4A796}" destId="{41314B21-0148-4E4C-94A2-1973C0C171CF}" srcOrd="4" destOrd="0" presId="urn:microsoft.com/office/officeart/2005/8/layout/process1"/>
    <dgm:cxn modelId="{B5E81268-3D74-4C48-9C3B-3671C14902C1}" type="presOf" srcId="{64C42EEE-8D4F-4D98-A68A-BD58A0930FD2}" destId="{41314B21-0148-4E4C-94A2-1973C0C171CF}" srcOrd="0" destOrd="0" presId="urn:microsoft.com/office/officeart/2005/8/layout/process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4259794-A934-4BF9-B632-4A6F148A146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A2AA24F-EA7F-4CFD-9B81-55F8012A2C33}">
      <dgm:prSet phldrT="[文本]" phldr="0" custT="1"/>
      <dgm:spPr/>
      <dgm:t>
        <a:bodyPr vert="horz" wrap="square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代理</a:t>
          </a:r>
          <a:r>
            <a:rPr lang="zh-CN" sz="1200"/>
            <a:t>提交</a:t>
          </a:r>
          <a:r>
            <a:rPr sz="1200"/>
            <a:t/>
          </a:r>
          <a:endParaRPr sz="1200"/>
        </a:p>
      </dgm:t>
    </dgm:pt>
    <dgm:pt modelId="{4363FE9E-E07E-4C94-A949-D9859910D993}" cxnId="{EFCDEE70-3F30-494A-B1F9-C109C5A48224}" type="parTrans">
      <dgm:prSet/>
      <dgm:spPr/>
      <dgm:t>
        <a:bodyPr/>
        <a:p>
          <a:endParaRPr lang="zh-CN" altLang="en-US"/>
        </a:p>
      </dgm:t>
    </dgm:pt>
    <dgm:pt modelId="{E9F6E818-14EB-4626-9BEA-F1EA9FC24A4B}" cxnId="{EFCDEE70-3F30-494A-B1F9-C109C5A48224}" type="sibTrans">
      <dgm:prSet/>
      <dgm:spPr/>
      <dgm:t>
        <a:bodyPr/>
        <a:p>
          <a:endParaRPr lang="zh-CN" altLang="en-US"/>
        </a:p>
      </dgm:t>
    </dgm:pt>
    <dgm:pt modelId="{D42D2EF0-8E25-486E-83A5-8A5888CE4AA7}">
      <dgm:prSet phldrT="[文本]" phldr="0" custT="1"/>
      <dgm:spPr/>
      <dgm:t>
        <a:bodyPr vert="horz" wrap="square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综合科</a:t>
          </a:r>
          <a:r>
            <a:rPr lang="zh-CN" sz="1200"/>
            <a:t>室审核</a:t>
          </a:r>
          <a:r>
            <a:rPr sz="1200"/>
            <a:t/>
          </a:r>
          <a:endParaRPr sz="1200"/>
        </a:p>
      </dgm:t>
    </dgm:pt>
    <dgm:pt modelId="{5BA641B7-57A3-4285-8A30-FBCB4AB3A005}" cxnId="{A9CB505A-DE07-4CA0-B903-35DD49D7D9BF}" type="parTrans">
      <dgm:prSet/>
      <dgm:spPr/>
      <dgm:t>
        <a:bodyPr/>
        <a:p>
          <a:endParaRPr lang="zh-CN" altLang="en-US"/>
        </a:p>
      </dgm:t>
    </dgm:pt>
    <dgm:pt modelId="{813BAE90-E088-4721-B3AE-5F7F50AD3CC6}" cxnId="{A9CB505A-DE07-4CA0-B903-35DD49D7D9BF}" type="sibTrans">
      <dgm:prSet/>
      <dgm:spPr/>
      <dgm:t>
        <a:bodyPr/>
        <a:p>
          <a:endParaRPr lang="zh-CN" altLang="en-US"/>
        </a:p>
      </dgm:t>
    </dgm:pt>
    <dgm:pt modelId="{64C42EEE-8D4F-4D98-A68A-BD58A0930FD2}">
      <dgm:prSet phldrT="[文本]" custT="1"/>
      <dgm:spPr/>
      <dgm:t>
        <a:bodyPr/>
        <a:p>
          <a:r>
            <a:rPr lang="zh-CN" altLang="en-US" sz="1200"/>
            <a:t>结束</a:t>
          </a:r>
        </a:p>
      </dgm:t>
    </dgm:pt>
    <dgm:pt modelId="{C920D876-F908-4EBB-A9FD-712B708D5AA3}" cxnId="{3CDEC01F-5C87-4891-A90E-53228B21EBBE}" type="parTrans">
      <dgm:prSet/>
      <dgm:spPr/>
      <dgm:t>
        <a:bodyPr/>
        <a:p>
          <a:endParaRPr lang="zh-CN" altLang="en-US"/>
        </a:p>
      </dgm:t>
    </dgm:pt>
    <dgm:pt modelId="{08749BDB-7EEA-466B-9BE6-61D522627204}" cxnId="{3CDEC01F-5C87-4891-A90E-53228B21EBBE}" type="sibTrans">
      <dgm:prSet/>
      <dgm:spPr/>
      <dgm:t>
        <a:bodyPr/>
        <a:p>
          <a:endParaRPr lang="zh-CN" altLang="en-US"/>
        </a:p>
      </dgm:t>
    </dgm:pt>
    <dgm:pt modelId="{E4F52D3E-C065-49EF-AD65-399DE8F4A796}" type="pres">
      <dgm:prSet presAssocID="{B4259794-A934-4BF9-B632-4A6F148A1469}" presName="Name0" presStyleCnt="0">
        <dgm:presLayoutVars>
          <dgm:dir/>
          <dgm:resizeHandles val="exact"/>
        </dgm:presLayoutVars>
      </dgm:prSet>
      <dgm:spPr/>
    </dgm:pt>
    <dgm:pt modelId="{B431F4AE-D398-47F3-A5F7-B002C735C7C4}" type="pres">
      <dgm:prSet presAssocID="{AA2AA24F-EA7F-4CFD-9B81-55F8012A2C33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AEAF723-E771-409F-B0E1-A09D005C121B}" type="pres">
      <dgm:prSet presAssocID="{E9F6E818-14EB-4626-9BEA-F1EA9FC24A4B}" presName="sibTrans" presStyleLbl="sibTrans2D1" presStyleIdx="0" presStyleCnt="2"/>
      <dgm:spPr/>
      <dgm:t>
        <a:bodyPr/>
        <a:p>
          <a:endParaRPr lang="zh-CN" altLang="en-US"/>
        </a:p>
      </dgm:t>
    </dgm:pt>
    <dgm:pt modelId="{3CE56E40-F790-422A-9ADC-353AD6B6BFFF}" type="pres">
      <dgm:prSet presAssocID="{E9F6E818-14EB-4626-9BEA-F1EA9FC24A4B}" presName="connectorText" presStyleCnt="0"/>
      <dgm:spPr/>
      <dgm:t>
        <a:bodyPr/>
        <a:p>
          <a:endParaRPr lang="zh-CN" altLang="en-US"/>
        </a:p>
      </dgm:t>
    </dgm:pt>
    <dgm:pt modelId="{5D3F4FEF-361D-4B5E-9B2F-C287302C3B36}" type="pres">
      <dgm:prSet presAssocID="{D42D2EF0-8E25-486E-83A5-8A5888CE4AA7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95267D6-A4CF-4837-9353-11B8D346E3FF}" type="pres">
      <dgm:prSet presAssocID="{813BAE90-E088-4721-B3AE-5F7F50AD3CC6}" presName="sibTrans" presStyleLbl="sibTrans2D1" presStyleIdx="1" presStyleCnt="2"/>
      <dgm:spPr/>
      <dgm:t>
        <a:bodyPr/>
        <a:p>
          <a:endParaRPr lang="zh-CN" altLang="en-US"/>
        </a:p>
      </dgm:t>
    </dgm:pt>
    <dgm:pt modelId="{82B3876E-BAB5-4813-B2B6-0EAD2E8E25DA}" type="pres">
      <dgm:prSet presAssocID="{813BAE90-E088-4721-B3AE-5F7F50AD3CC6}" presName="connectorText" presStyleCnt="0"/>
      <dgm:spPr/>
      <dgm:t>
        <a:bodyPr/>
        <a:p>
          <a:endParaRPr lang="zh-CN" altLang="en-US"/>
        </a:p>
      </dgm:t>
    </dgm:pt>
    <dgm:pt modelId="{41314B21-0148-4E4C-94A2-1973C0C171CF}" type="pres">
      <dgm:prSet presAssocID="{64C42EEE-8D4F-4D98-A68A-BD58A0930FD2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FCDEE70-3F30-494A-B1F9-C109C5A48224}" srcId="{B4259794-A934-4BF9-B632-4A6F148A1469}" destId="{AA2AA24F-EA7F-4CFD-9B81-55F8012A2C33}" srcOrd="0" destOrd="0" parTransId="{4363FE9E-E07E-4C94-A949-D9859910D993}" sibTransId="{E9F6E818-14EB-4626-9BEA-F1EA9FC24A4B}"/>
    <dgm:cxn modelId="{A9CB505A-DE07-4CA0-B903-35DD49D7D9BF}" srcId="{B4259794-A934-4BF9-B632-4A6F148A1469}" destId="{D42D2EF0-8E25-486E-83A5-8A5888CE4AA7}" srcOrd="1" destOrd="0" parTransId="{5BA641B7-57A3-4285-8A30-FBCB4AB3A005}" sibTransId="{813BAE90-E088-4721-B3AE-5F7F50AD3CC6}"/>
    <dgm:cxn modelId="{3CDEC01F-5C87-4891-A90E-53228B21EBBE}" srcId="{B4259794-A934-4BF9-B632-4A6F148A1469}" destId="{64C42EEE-8D4F-4D98-A68A-BD58A0930FD2}" srcOrd="2" destOrd="0" parTransId="{C920D876-F908-4EBB-A9FD-712B708D5AA3}" sibTransId="{08749BDB-7EEA-466B-9BE6-61D522627204}"/>
    <dgm:cxn modelId="{C08F7884-D939-4F08-AD4A-2FD6DF3F5720}" type="presOf" srcId="{B4259794-A934-4BF9-B632-4A6F148A1469}" destId="{E4F52D3E-C065-49EF-AD65-399DE8F4A796}" srcOrd="0" destOrd="0" presId="urn:microsoft.com/office/officeart/2005/8/layout/process1"/>
    <dgm:cxn modelId="{70C16627-49F6-457B-9D16-736E1DC62632}" type="presParOf" srcId="{E4F52D3E-C065-49EF-AD65-399DE8F4A796}" destId="{B431F4AE-D398-47F3-A5F7-B002C735C7C4}" srcOrd="0" destOrd="0" presId="urn:microsoft.com/office/officeart/2005/8/layout/process1"/>
    <dgm:cxn modelId="{513E2374-320F-44FA-800B-12086A99AC1A}" type="presOf" srcId="{AA2AA24F-EA7F-4CFD-9B81-55F8012A2C33}" destId="{B431F4AE-D398-47F3-A5F7-B002C735C7C4}" srcOrd="0" destOrd="0" presId="urn:microsoft.com/office/officeart/2005/8/layout/process1"/>
    <dgm:cxn modelId="{29B33D11-D2FA-4774-BD0A-DF98E6F4AE8A}" type="presParOf" srcId="{E4F52D3E-C065-49EF-AD65-399DE8F4A796}" destId="{0AEAF723-E771-409F-B0E1-A09D005C121B}" srcOrd="1" destOrd="0" presId="urn:microsoft.com/office/officeart/2005/8/layout/process1"/>
    <dgm:cxn modelId="{D8A03764-DF10-4826-89A0-B80480D015A7}" type="presOf" srcId="{E9F6E818-14EB-4626-9BEA-F1EA9FC24A4B}" destId="{0AEAF723-E771-409F-B0E1-A09D005C121B}" srcOrd="0" destOrd="0" presId="urn:microsoft.com/office/officeart/2005/8/layout/process1"/>
    <dgm:cxn modelId="{CDB60426-D05A-4767-84BD-54EAE63C11E0}" type="presParOf" srcId="{0AEAF723-E771-409F-B0E1-A09D005C121B}" destId="{3CE56E40-F790-422A-9ADC-353AD6B6BFFF}" srcOrd="0" destOrd="1" presId="urn:microsoft.com/office/officeart/2005/8/layout/process1"/>
    <dgm:cxn modelId="{C69070D0-C3C9-4C4F-ACA3-32EF49D56BCA}" type="presOf" srcId="{E9F6E818-14EB-4626-9BEA-F1EA9FC24A4B}" destId="{3CE56E40-F790-422A-9ADC-353AD6B6BFFF}" srcOrd="1" destOrd="0" presId="urn:microsoft.com/office/officeart/2005/8/layout/process1"/>
    <dgm:cxn modelId="{27D643B1-CF1F-4A69-953D-5883DD72A70C}" type="presParOf" srcId="{E4F52D3E-C065-49EF-AD65-399DE8F4A796}" destId="{5D3F4FEF-361D-4B5E-9B2F-C287302C3B36}" srcOrd="2" destOrd="0" presId="urn:microsoft.com/office/officeart/2005/8/layout/process1"/>
    <dgm:cxn modelId="{215E1502-C055-48B2-8B0D-48C3782DA40F}" type="presOf" srcId="{D42D2EF0-8E25-486E-83A5-8A5888CE4AA7}" destId="{5D3F4FEF-361D-4B5E-9B2F-C287302C3B36}" srcOrd="0" destOrd="0" presId="urn:microsoft.com/office/officeart/2005/8/layout/process1"/>
    <dgm:cxn modelId="{4871F735-74DA-453D-9A47-EE069811177C}" type="presParOf" srcId="{E4F52D3E-C065-49EF-AD65-399DE8F4A796}" destId="{295267D6-A4CF-4837-9353-11B8D346E3FF}" srcOrd="3" destOrd="0" presId="urn:microsoft.com/office/officeart/2005/8/layout/process1"/>
    <dgm:cxn modelId="{52EBAC0D-BE6C-4B90-A56F-2FB194216BDA}" type="presOf" srcId="{813BAE90-E088-4721-B3AE-5F7F50AD3CC6}" destId="{295267D6-A4CF-4837-9353-11B8D346E3FF}" srcOrd="0" destOrd="0" presId="urn:microsoft.com/office/officeart/2005/8/layout/process1"/>
    <dgm:cxn modelId="{91177B92-04BF-42D8-BFD9-28D588163F2C}" type="presParOf" srcId="{295267D6-A4CF-4837-9353-11B8D346E3FF}" destId="{82B3876E-BAB5-4813-B2B6-0EAD2E8E25DA}" srcOrd="0" destOrd="3" presId="urn:microsoft.com/office/officeart/2005/8/layout/process1"/>
    <dgm:cxn modelId="{43C1A68D-2E4C-4352-A9E9-82CC2390696C}" type="presOf" srcId="{813BAE90-E088-4721-B3AE-5F7F50AD3CC6}" destId="{82B3876E-BAB5-4813-B2B6-0EAD2E8E25DA}" srcOrd="1" destOrd="0" presId="urn:microsoft.com/office/officeart/2005/8/layout/process1"/>
    <dgm:cxn modelId="{8B1A6DF3-A8CC-4D7E-AF54-40F176D716D6}" type="presParOf" srcId="{E4F52D3E-C065-49EF-AD65-399DE8F4A796}" destId="{41314B21-0148-4E4C-94A2-1973C0C171CF}" srcOrd="4" destOrd="0" presId="urn:microsoft.com/office/officeart/2005/8/layout/process1"/>
    <dgm:cxn modelId="{03609952-3A87-48BA-9CD8-8B5B463423A7}" type="presOf" srcId="{64C42EEE-8D4F-4D98-A68A-BD58A0930FD2}" destId="{41314B21-0148-4E4C-94A2-1973C0C171CF}" srcOrd="0" destOrd="0" presId="urn:microsoft.com/office/officeart/2005/8/layout/process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D74A0005-3F8E-4D73-AA8E-148B63D8F40C}" type="parTrans">
      <dgm:prSet/>
      <dgm:spPr/>
      <dgm:t>
        <a:bodyPr/>
        <a:p>
          <a:endParaRPr lang="zh-CN" altLang="en-US"/>
        </a:p>
      </dgm:t>
    </dgm:pt>
    <dgm:pt modelId="{E6C7077D-C31C-42DC-AEA2-01A87A944C36}" cxnId="{D74A0005-3F8E-4D73-AA8E-148B63D8F40C}" type="sibTrans">
      <dgm:prSet/>
      <dgm:spPr/>
      <dgm:t>
        <a:bodyPr/>
        <a:p>
          <a:endParaRPr lang="zh-CN" altLang="en-US"/>
        </a:p>
      </dgm:t>
    </dgm:pt>
    <dgm:pt modelId="{7FF5B9B5-B806-492C-91B2-5C5EF618CB96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>
              <a:latin typeface="+mn-ea"/>
            </a:rPr>
            <a:t>业务</a:t>
          </a:r>
          <a:r>
            <a:rPr lang="zh-CN" sz="1200">
              <a:latin typeface="+mn-ea"/>
            </a:rPr>
            <a:t>科室</a:t>
          </a:r>
          <a:r>
            <a:rPr lang="zh-CN" sz="1200">
              <a:latin typeface="+mn-ea"/>
            </a:rPr>
            <a:t>初审</a:t>
          </a:r>
          <a:r>
            <a:rPr altLang="en-US" sz="1200">
              <a:latin typeface="+mn-ea"/>
            </a:rPr>
            <a:t/>
          </a:r>
          <a:endParaRPr altLang="en-US" sz="1200">
            <a:latin typeface="+mn-ea"/>
          </a:endParaRPr>
        </a:p>
      </dgm:t>
    </dgm:pt>
    <dgm:pt modelId="{65BA45A9-AB01-4E6F-98BC-45D691929B44}" cxnId="{2D1D3C8F-E52A-4A96-AEF3-91B86C7828B7}" type="parTrans">
      <dgm:prSet/>
      <dgm:spPr/>
    </dgm:pt>
    <dgm:pt modelId="{ED606C3A-08DF-46A2-A601-3BA6A623FBE1}" cxnId="{2D1D3C8F-E52A-4A96-AEF3-91B86C7828B7}" type="sibTrans">
      <dgm:prSet/>
      <dgm:spPr/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</a:t>
          </a:r>
          <a:r>
            <a:rPr lang="zh-CN" sz="1200"/>
            <a:t>科室</a:t>
          </a:r>
          <a:r>
            <a:rPr lang="zh-CN" sz="1200"/>
            <a:t>终</a:t>
          </a:r>
          <a:r>
            <a:rPr lang="zh-CN" sz="1200"/>
            <a:t>审</a:t>
          </a:r>
          <a:r>
            <a:rPr sz="1200"/>
            <a:t/>
          </a:r>
          <a:endParaRPr sz="1200"/>
        </a:p>
      </dgm:t>
    </dgm:pt>
    <dgm:pt modelId="{8C797859-5A61-4142-B5CA-4EEDBFB88B94}" cxnId="{429EF3D2-666D-4520-A5CB-2C301F044C87}" type="parTrans">
      <dgm:prSet/>
      <dgm:spPr/>
      <dgm:t>
        <a:bodyPr/>
        <a:p>
          <a:endParaRPr lang="zh-CN" altLang="en-US"/>
        </a:p>
      </dgm:t>
    </dgm:pt>
    <dgm:pt modelId="{4EA6A2FA-95E6-4395-B1C6-D87390F3741D}" cxnId="{429EF3D2-666D-4520-A5CB-2C301F044C87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45994053-A519-4B91-8E16-A048C9A668B0}" type="parTrans">
      <dgm:prSet/>
      <dgm:spPr/>
    </dgm:pt>
    <dgm:pt modelId="{8933567A-2128-4E3B-B651-3560A830A60C}" cxnId="{45994053-A519-4B91-8E16-A048C9A668B0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5C436C18-F43E-47EE-970F-B1CE11CB6311}" type="pres">
      <dgm:prSet presAssocID="{7FF5B9B5-B806-492C-91B2-5C5EF618CB96}" presName="node" presStyleLbl="node1" presStyleIdx="1" presStyleCnt="4">
        <dgm:presLayoutVars>
          <dgm:bulletEnabled val="1"/>
        </dgm:presLayoutVars>
      </dgm:prSet>
      <dgm:spPr/>
    </dgm:pt>
    <dgm:pt modelId="{62696E1F-CA6F-4001-A99E-6477AE26E815}" type="pres">
      <dgm:prSet presAssocID="{ED606C3A-08DF-46A2-A601-3BA6A623FBE1}" presName="sibTrans" presStyleLbl="sibTrans2D1" presStyleIdx="1" presStyleCnt="3"/>
      <dgm:spPr/>
    </dgm:pt>
    <dgm:pt modelId="{6F88C326-AC64-4C04-B08B-173DD73D8A4E}" type="pres">
      <dgm:prSet presAssocID="{ED606C3A-08DF-46A2-A601-3BA6A623FBE1}" presName="connectorText" presStyleCnt="0"/>
      <dgm:spPr/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D74A0005-3F8E-4D73-AA8E-148B63D8F40C}" srcId="{DE8BBEBB-BBBC-4205-973C-6A3D3034CE51}" destId="{1681AEA7-2C6D-43B4-A5F4-DA5CFA134832}" srcOrd="0" destOrd="0" parTransId="{23E32A62-BBEF-4606-8111-A5F4F3251C0A}" sibTransId="{E6C7077D-C31C-42DC-AEA2-01A87A944C36}"/>
    <dgm:cxn modelId="{2D1D3C8F-E52A-4A96-AEF3-91B86C7828B7}" srcId="{DE8BBEBB-BBBC-4205-973C-6A3D3034CE51}" destId="{7FF5B9B5-B806-492C-91B2-5C5EF618CB96}" srcOrd="1" destOrd="0" parTransId="{65BA45A9-AB01-4E6F-98BC-45D691929B44}" sibTransId="{ED606C3A-08DF-46A2-A601-3BA6A623FBE1}"/>
    <dgm:cxn modelId="{429EF3D2-666D-4520-A5CB-2C301F044C87}" srcId="{DE8BBEBB-BBBC-4205-973C-6A3D3034CE51}" destId="{F5784A85-D485-423F-998A-A3A2DD045E60}" srcOrd="2" destOrd="0" parTransId="{8C797859-5A61-4142-B5CA-4EEDBFB88B94}" sibTransId="{4EA6A2FA-95E6-4395-B1C6-D87390F3741D}"/>
    <dgm:cxn modelId="{45994053-A519-4B91-8E16-A048C9A668B0}" srcId="{DE8BBEBB-BBBC-4205-973C-6A3D3034CE51}" destId="{58E15116-0C34-4B03-9539-AECD22D3FED1}" srcOrd="3" destOrd="0" parTransId="{E60D1F84-2630-4C20-B4DE-4CD9571E61DE}" sibTransId="{8933567A-2128-4E3B-B651-3560A830A60C}"/>
    <dgm:cxn modelId="{CF192951-3200-494D-AB45-29FC8C42519C}" type="presOf" srcId="{DE8BBEBB-BBBC-4205-973C-6A3D3034CE51}" destId="{63A969A4-3E0D-422F-9D8E-5242D1BC7D39}" srcOrd="0" destOrd="0" presId="urn:microsoft.com/office/officeart/2005/8/layout/process1"/>
    <dgm:cxn modelId="{5B7AA92B-FA3E-485E-8EBF-801BD8F1406B}" type="presParOf" srcId="{63A969A4-3E0D-422F-9D8E-5242D1BC7D39}" destId="{9C0602CC-7F31-4DEB-8F86-232C654EDABD}" srcOrd="0" destOrd="0" presId="urn:microsoft.com/office/officeart/2005/8/layout/process1"/>
    <dgm:cxn modelId="{456ACEB0-AE31-44C8-A592-C7E8EB42373D}" type="presOf" srcId="{1681AEA7-2C6D-43B4-A5F4-DA5CFA134832}" destId="{9C0602CC-7F31-4DEB-8F86-232C654EDABD}" srcOrd="0" destOrd="0" presId="urn:microsoft.com/office/officeart/2005/8/layout/process1"/>
    <dgm:cxn modelId="{DA9C702E-C68B-4E2E-BF01-97F85753E192}" type="presParOf" srcId="{63A969A4-3E0D-422F-9D8E-5242D1BC7D39}" destId="{64A76448-D66E-41A7-9F71-B159907F11FC}" srcOrd="1" destOrd="0" presId="urn:microsoft.com/office/officeart/2005/8/layout/process1"/>
    <dgm:cxn modelId="{88775928-BF23-44F5-8DFF-EF56048E1693}" type="presOf" srcId="{E6C7077D-C31C-42DC-AEA2-01A87A944C36}" destId="{64A76448-D66E-41A7-9F71-B159907F11FC}" srcOrd="0" destOrd="0" presId="urn:microsoft.com/office/officeart/2005/8/layout/process1"/>
    <dgm:cxn modelId="{AB30F92E-4DEC-4A69-8678-42FC69C07437}" type="presParOf" srcId="{64A76448-D66E-41A7-9F71-B159907F11FC}" destId="{4201C554-EEDE-4AE0-A32D-5400184ED1B3}" srcOrd="0" destOrd="1" presId="urn:microsoft.com/office/officeart/2005/8/layout/process1"/>
    <dgm:cxn modelId="{F5233A81-10E5-4085-A04B-579B88434E63}" type="presOf" srcId="{E6C7077D-C31C-42DC-AEA2-01A87A944C36}" destId="{4201C554-EEDE-4AE0-A32D-5400184ED1B3}" srcOrd="1" destOrd="0" presId="urn:microsoft.com/office/officeart/2005/8/layout/process1"/>
    <dgm:cxn modelId="{2DD7380F-89A4-4AF9-99CD-581A6355776D}" type="presParOf" srcId="{63A969A4-3E0D-422F-9D8E-5242D1BC7D39}" destId="{5C436C18-F43E-47EE-970F-B1CE11CB6311}" srcOrd="2" destOrd="0" presId="urn:microsoft.com/office/officeart/2005/8/layout/process1"/>
    <dgm:cxn modelId="{F76A6AB9-C229-4CA3-AEB7-D71A8F485900}" type="presOf" srcId="{7FF5B9B5-B806-492C-91B2-5C5EF618CB96}" destId="{5C436C18-F43E-47EE-970F-B1CE11CB6311}" srcOrd="0" destOrd="0" presId="urn:microsoft.com/office/officeart/2005/8/layout/process1"/>
    <dgm:cxn modelId="{070F068D-34AB-40BC-AA93-CE73A7F1B700}" type="presParOf" srcId="{63A969A4-3E0D-422F-9D8E-5242D1BC7D39}" destId="{62696E1F-CA6F-4001-A99E-6477AE26E815}" srcOrd="3" destOrd="0" presId="urn:microsoft.com/office/officeart/2005/8/layout/process1"/>
    <dgm:cxn modelId="{62DB055A-A1AE-4E37-AED8-A826478FA91B}" type="presOf" srcId="{ED606C3A-08DF-46A2-A601-3BA6A623FBE1}" destId="{62696E1F-CA6F-4001-A99E-6477AE26E815}" srcOrd="0" destOrd="0" presId="urn:microsoft.com/office/officeart/2005/8/layout/process1"/>
    <dgm:cxn modelId="{F91CB777-D2CC-4687-984D-2B860E89C825}" type="presParOf" srcId="{62696E1F-CA6F-4001-A99E-6477AE26E815}" destId="{6F88C326-AC64-4C04-B08B-173DD73D8A4E}" srcOrd="0" destOrd="3" presId="urn:microsoft.com/office/officeart/2005/8/layout/process1"/>
    <dgm:cxn modelId="{C75C16FA-6406-4EC1-8B8A-50EB9FD7AC65}" type="presOf" srcId="{ED606C3A-08DF-46A2-A601-3BA6A623FBE1}" destId="{6F88C326-AC64-4C04-B08B-173DD73D8A4E}" srcOrd="1" destOrd="0" presId="urn:microsoft.com/office/officeart/2005/8/layout/process1"/>
    <dgm:cxn modelId="{EB0975F4-0B26-4B66-8875-7DA37F8B30AC}" type="presParOf" srcId="{63A969A4-3E0D-422F-9D8E-5242D1BC7D39}" destId="{32D9EDB2-5F3F-4D11-B426-FB7ECB3A9B4E}" srcOrd="4" destOrd="0" presId="urn:microsoft.com/office/officeart/2005/8/layout/process1"/>
    <dgm:cxn modelId="{7A881D83-6991-415D-B4CE-67E6796C6217}" type="presOf" srcId="{F5784A85-D485-423F-998A-A3A2DD045E60}" destId="{32D9EDB2-5F3F-4D11-B426-FB7ECB3A9B4E}" srcOrd="0" destOrd="0" presId="urn:microsoft.com/office/officeart/2005/8/layout/process1"/>
    <dgm:cxn modelId="{185013AD-C6E9-4314-920C-C6CACA758726}" type="presParOf" srcId="{63A969A4-3E0D-422F-9D8E-5242D1BC7D39}" destId="{F059142A-72AE-4476-ACD2-F317D9B2F10D}" srcOrd="5" destOrd="0" presId="urn:microsoft.com/office/officeart/2005/8/layout/process1"/>
    <dgm:cxn modelId="{98E8A9DE-958F-4F37-B095-7A3919283D48}" type="presOf" srcId="{4EA6A2FA-95E6-4395-B1C6-D87390F3741D}" destId="{F059142A-72AE-4476-ACD2-F317D9B2F10D}" srcOrd="0" destOrd="0" presId="urn:microsoft.com/office/officeart/2005/8/layout/process1"/>
    <dgm:cxn modelId="{19EF91DD-64C9-4100-8609-8FB21BB58EAD}" type="presParOf" srcId="{F059142A-72AE-4476-ACD2-F317D9B2F10D}" destId="{FF4B12D7-1E2E-4AC3-9FCC-70DC6B12089D}" srcOrd="0" destOrd="5" presId="urn:microsoft.com/office/officeart/2005/8/layout/process1"/>
    <dgm:cxn modelId="{88E56DE8-2CEB-4D48-9FAC-609BD69ABDE6}" type="presOf" srcId="{4EA6A2FA-95E6-4395-B1C6-D87390F3741D}" destId="{FF4B12D7-1E2E-4AC3-9FCC-70DC6B12089D}" srcOrd="1" destOrd="0" presId="urn:microsoft.com/office/officeart/2005/8/layout/process1"/>
    <dgm:cxn modelId="{BA7C631E-EDAA-4D36-8DEC-8FE272BD9264}" type="presParOf" srcId="{63A969A4-3E0D-422F-9D8E-5242D1BC7D39}" destId="{F0F54082-1B15-4EC2-9589-3CA1EC0426E3}" srcOrd="6" destOrd="0" presId="urn:microsoft.com/office/officeart/2005/8/layout/process1"/>
    <dgm:cxn modelId="{AE3227B5-AA69-4536-863D-E47558D1A7DC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77D52519-A581-4055-884E-77677788627F}" type="parTrans">
      <dgm:prSet/>
      <dgm:spPr/>
      <dgm:t>
        <a:bodyPr/>
        <a:p>
          <a:endParaRPr lang="zh-CN" altLang="en-US"/>
        </a:p>
      </dgm:t>
    </dgm:pt>
    <dgm:pt modelId="{E6C7077D-C31C-42DC-AEA2-01A87A944C36}" cxnId="{77D52519-A581-4055-884E-77677788627F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</a:t>
          </a:r>
          <a:r>
            <a:rPr lang="zh-CN" sz="1200"/>
            <a:t>科室</a:t>
          </a:r>
          <a:r>
            <a:rPr lang="zh-CN" sz="1200"/>
            <a:t>初审</a:t>
          </a:r>
          <a:r>
            <a:rPr sz="1200"/>
            <a:t/>
          </a:r>
          <a:endParaRPr sz="1200"/>
        </a:p>
      </dgm:t>
    </dgm:pt>
    <dgm:pt modelId="{00AE4971-7941-4B0D-9A4D-8F2E5ADC23E0}" cxnId="{A7411049-4A65-4405-9528-273D7E826DD7}" type="parTrans">
      <dgm:prSet/>
      <dgm:spPr/>
      <dgm:t>
        <a:bodyPr/>
        <a:p>
          <a:endParaRPr lang="zh-CN" altLang="en-US"/>
        </a:p>
      </dgm:t>
    </dgm:pt>
    <dgm:pt modelId="{C2835C70-3AF8-4A64-968B-989BC5F14B51}" cxnId="{A7411049-4A65-4405-9528-273D7E826DD7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</a:t>
          </a:r>
          <a:r>
            <a:rPr lang="zh-CN" sz="1200"/>
            <a:t>科室</a:t>
          </a:r>
          <a:r>
            <a:rPr lang="zh-CN" sz="1200"/>
            <a:t>终</a:t>
          </a:r>
          <a:r>
            <a:rPr lang="zh-CN" sz="1200"/>
            <a:t>审</a:t>
          </a:r>
          <a:r>
            <a:rPr sz="1200"/>
            <a:t/>
          </a:r>
          <a:endParaRPr sz="1200"/>
        </a:p>
      </dgm:t>
    </dgm:pt>
    <dgm:pt modelId="{8C797859-5A61-4142-B5CA-4EEDBFB88B94}" cxnId="{5BBE16A9-FAFC-4B9B-8075-14B60C08893C}" type="parTrans">
      <dgm:prSet/>
      <dgm:spPr/>
      <dgm:t>
        <a:bodyPr/>
        <a:p>
          <a:endParaRPr lang="zh-CN" altLang="en-US"/>
        </a:p>
      </dgm:t>
    </dgm:pt>
    <dgm:pt modelId="{4EA6A2FA-95E6-4395-B1C6-D87390F3741D}" cxnId="{5BBE16A9-FAFC-4B9B-8075-14B60C08893C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A286A104-C7AE-4C92-93D8-47286895CEA5}" type="parTrans">
      <dgm:prSet/>
      <dgm:spPr/>
    </dgm:pt>
    <dgm:pt modelId="{8933567A-2128-4E3B-B651-3560A830A60C}" cxnId="{A286A104-C7AE-4C92-93D8-47286895CEA5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3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77D52519-A581-4055-884E-77677788627F}" srcId="{DE8BBEBB-BBBC-4205-973C-6A3D3034CE51}" destId="{1681AEA7-2C6D-43B4-A5F4-DA5CFA134832}" srcOrd="0" destOrd="0" parTransId="{23E32A62-BBEF-4606-8111-A5F4F3251C0A}" sibTransId="{E6C7077D-C31C-42DC-AEA2-01A87A944C36}"/>
    <dgm:cxn modelId="{A7411049-4A65-4405-9528-273D7E826DD7}" srcId="{DE8BBEBB-BBBC-4205-973C-6A3D3034CE51}" destId="{DE46B5CF-7364-4D11-897A-947ED93AAF24}" srcOrd="1" destOrd="0" parTransId="{00AE4971-7941-4B0D-9A4D-8F2E5ADC23E0}" sibTransId="{C2835C70-3AF8-4A64-968B-989BC5F14B51}"/>
    <dgm:cxn modelId="{5BBE16A9-FAFC-4B9B-8075-14B60C08893C}" srcId="{DE8BBEBB-BBBC-4205-973C-6A3D3034CE51}" destId="{F5784A85-D485-423F-998A-A3A2DD045E60}" srcOrd="2" destOrd="0" parTransId="{8C797859-5A61-4142-B5CA-4EEDBFB88B94}" sibTransId="{4EA6A2FA-95E6-4395-B1C6-D87390F3741D}"/>
    <dgm:cxn modelId="{A286A104-C7AE-4C92-93D8-47286895CEA5}" srcId="{DE8BBEBB-BBBC-4205-973C-6A3D3034CE51}" destId="{58E15116-0C34-4B03-9539-AECD22D3FED1}" srcOrd="3" destOrd="0" parTransId="{E60D1F84-2630-4C20-B4DE-4CD9571E61DE}" sibTransId="{8933567A-2128-4E3B-B651-3560A830A60C}"/>
    <dgm:cxn modelId="{8F9A9674-3AC9-4BCC-8E7B-9534AAA1B3A1}" type="presOf" srcId="{DE8BBEBB-BBBC-4205-973C-6A3D3034CE51}" destId="{63A969A4-3E0D-422F-9D8E-5242D1BC7D39}" srcOrd="0" destOrd="0" presId="urn:microsoft.com/office/officeart/2005/8/layout/process1"/>
    <dgm:cxn modelId="{246FB65C-2A4A-4430-BA7E-8D0A364A8D5B}" type="presParOf" srcId="{63A969A4-3E0D-422F-9D8E-5242D1BC7D39}" destId="{9C0602CC-7F31-4DEB-8F86-232C654EDABD}" srcOrd="0" destOrd="0" presId="urn:microsoft.com/office/officeart/2005/8/layout/process1"/>
    <dgm:cxn modelId="{2507E495-D397-44D4-A579-6E6F76E4E0D2}" type="presOf" srcId="{1681AEA7-2C6D-43B4-A5F4-DA5CFA134832}" destId="{9C0602CC-7F31-4DEB-8F86-232C654EDABD}" srcOrd="0" destOrd="0" presId="urn:microsoft.com/office/officeart/2005/8/layout/process1"/>
    <dgm:cxn modelId="{6F449087-87DE-43F5-9615-F7F73A8581AD}" type="presParOf" srcId="{63A969A4-3E0D-422F-9D8E-5242D1BC7D39}" destId="{64A76448-D66E-41A7-9F71-B159907F11FC}" srcOrd="1" destOrd="0" presId="urn:microsoft.com/office/officeart/2005/8/layout/process1"/>
    <dgm:cxn modelId="{0B82E261-68E8-43DF-9DE9-CAFDDB479A4E}" type="presOf" srcId="{E6C7077D-C31C-42DC-AEA2-01A87A944C36}" destId="{64A76448-D66E-41A7-9F71-B159907F11FC}" srcOrd="0" destOrd="0" presId="urn:microsoft.com/office/officeart/2005/8/layout/process1"/>
    <dgm:cxn modelId="{40A6A8E8-8544-4324-928D-CF346606CED2}" type="presParOf" srcId="{64A76448-D66E-41A7-9F71-B159907F11FC}" destId="{4201C554-EEDE-4AE0-A32D-5400184ED1B3}" srcOrd="0" destOrd="1" presId="urn:microsoft.com/office/officeart/2005/8/layout/process1"/>
    <dgm:cxn modelId="{F2AE983A-3536-4394-8F57-79945A790E9B}" type="presOf" srcId="{E6C7077D-C31C-42DC-AEA2-01A87A944C36}" destId="{4201C554-EEDE-4AE0-A32D-5400184ED1B3}" srcOrd="1" destOrd="0" presId="urn:microsoft.com/office/officeart/2005/8/layout/process1"/>
    <dgm:cxn modelId="{9EEB38B3-4F9C-4F81-AE19-3047566A8AFD}" type="presParOf" srcId="{63A969A4-3E0D-422F-9D8E-5242D1BC7D39}" destId="{DAB1860E-48F6-4A5B-8F1D-17EAD0C4A82B}" srcOrd="2" destOrd="0" presId="urn:microsoft.com/office/officeart/2005/8/layout/process1"/>
    <dgm:cxn modelId="{4E3879D0-892B-466F-BF10-92C2F0C5C0D1}" type="presOf" srcId="{DE46B5CF-7364-4D11-897A-947ED93AAF24}" destId="{DAB1860E-48F6-4A5B-8F1D-17EAD0C4A82B}" srcOrd="0" destOrd="0" presId="urn:microsoft.com/office/officeart/2005/8/layout/process1"/>
    <dgm:cxn modelId="{B64D7CD8-3646-440E-99B2-037E42A6A7DE}" type="presParOf" srcId="{63A969A4-3E0D-422F-9D8E-5242D1BC7D39}" destId="{577C20C3-FE6A-468B-B21A-7878F750B9D2}" srcOrd="3" destOrd="0" presId="urn:microsoft.com/office/officeart/2005/8/layout/process1"/>
    <dgm:cxn modelId="{9D97A51D-014A-4C28-96A7-68898F526057}" type="presOf" srcId="{C2835C70-3AF8-4A64-968B-989BC5F14B51}" destId="{577C20C3-FE6A-468B-B21A-7878F750B9D2}" srcOrd="0" destOrd="0" presId="urn:microsoft.com/office/officeart/2005/8/layout/process1"/>
    <dgm:cxn modelId="{E883991C-D5C6-44F2-8258-732C337DE118}" type="presParOf" srcId="{577C20C3-FE6A-468B-B21A-7878F750B9D2}" destId="{C5C134B7-C153-4425-AF43-D1F291DB67D3}" srcOrd="0" destOrd="3" presId="urn:microsoft.com/office/officeart/2005/8/layout/process1"/>
    <dgm:cxn modelId="{F95878A3-E367-489E-964C-43D8969781A2}" type="presOf" srcId="{C2835C70-3AF8-4A64-968B-989BC5F14B51}" destId="{C5C134B7-C153-4425-AF43-D1F291DB67D3}" srcOrd="1" destOrd="0" presId="urn:microsoft.com/office/officeart/2005/8/layout/process1"/>
    <dgm:cxn modelId="{D49FE729-51FC-4A0E-85B5-5AC11C264DA2}" type="presParOf" srcId="{63A969A4-3E0D-422F-9D8E-5242D1BC7D39}" destId="{32D9EDB2-5F3F-4D11-B426-FB7ECB3A9B4E}" srcOrd="4" destOrd="0" presId="urn:microsoft.com/office/officeart/2005/8/layout/process1"/>
    <dgm:cxn modelId="{69158732-CBD1-4A7E-83C5-62D2BFCECEF1}" type="presOf" srcId="{F5784A85-D485-423F-998A-A3A2DD045E60}" destId="{32D9EDB2-5F3F-4D11-B426-FB7ECB3A9B4E}" srcOrd="0" destOrd="0" presId="urn:microsoft.com/office/officeart/2005/8/layout/process1"/>
    <dgm:cxn modelId="{750D6780-C2E9-421A-9186-F667AE087235}" type="presParOf" srcId="{63A969A4-3E0D-422F-9D8E-5242D1BC7D39}" destId="{F059142A-72AE-4476-ACD2-F317D9B2F10D}" srcOrd="5" destOrd="0" presId="urn:microsoft.com/office/officeart/2005/8/layout/process1"/>
    <dgm:cxn modelId="{ACCFCB34-4AA5-4967-BE71-199B28C1F044}" type="presOf" srcId="{4EA6A2FA-95E6-4395-B1C6-D87390F3741D}" destId="{F059142A-72AE-4476-ACD2-F317D9B2F10D}" srcOrd="0" destOrd="0" presId="urn:microsoft.com/office/officeart/2005/8/layout/process1"/>
    <dgm:cxn modelId="{CBF3051C-BF2D-4DB5-96F4-CDC27C1B8CCC}" type="presParOf" srcId="{F059142A-72AE-4476-ACD2-F317D9B2F10D}" destId="{FF4B12D7-1E2E-4AC3-9FCC-70DC6B12089D}" srcOrd="0" destOrd="5" presId="urn:microsoft.com/office/officeart/2005/8/layout/process1"/>
    <dgm:cxn modelId="{0F634A89-AA54-4167-9D67-12A8547BF4F5}" type="presOf" srcId="{4EA6A2FA-95E6-4395-B1C6-D87390F3741D}" destId="{FF4B12D7-1E2E-4AC3-9FCC-70DC6B12089D}" srcOrd="1" destOrd="0" presId="urn:microsoft.com/office/officeart/2005/8/layout/process1"/>
    <dgm:cxn modelId="{DC62CFC9-4B89-4ADF-850E-84257B6D7CFF}" type="presParOf" srcId="{63A969A4-3E0D-422F-9D8E-5242D1BC7D39}" destId="{F0F54082-1B15-4EC2-9589-3CA1EC0426E3}" srcOrd="6" destOrd="0" presId="urn:microsoft.com/office/officeart/2005/8/layout/process1"/>
    <dgm:cxn modelId="{66BC1F38-4624-406C-AEC2-4C26D8222C5C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F2E6FD77-15E7-4C60-89B5-5FD5492DA5C8}" type="parTrans">
      <dgm:prSet/>
      <dgm:spPr/>
      <dgm:t>
        <a:bodyPr/>
        <a:p>
          <a:endParaRPr lang="zh-CN" altLang="en-US"/>
        </a:p>
      </dgm:t>
    </dgm:pt>
    <dgm:pt modelId="{E6C7077D-C31C-42DC-AEA2-01A87A944C36}" cxnId="{F2E6FD77-15E7-4C60-89B5-5FD5492DA5C8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业务科室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00AE4971-7941-4B0D-9A4D-8F2E5ADC23E0}" cxnId="{4AAC6DB2-F2B2-4F58-943D-819E217AFB72}" type="parTrans">
      <dgm:prSet/>
      <dgm:spPr/>
      <dgm:t>
        <a:bodyPr/>
        <a:p>
          <a:endParaRPr lang="zh-CN" altLang="en-US"/>
        </a:p>
      </dgm:t>
    </dgm:pt>
    <dgm:pt modelId="{C2835C70-3AF8-4A64-968B-989BC5F14B51}" cxnId="{4AAC6DB2-F2B2-4F58-943D-819E217AFB72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8EAFCBCC-70C6-47FC-9C23-B0F3FBDD0F92}" type="parTrans">
      <dgm:prSet/>
      <dgm:spPr/>
    </dgm:pt>
    <dgm:pt modelId="{8933567A-2128-4E3B-B651-3560A830A60C}" cxnId="{8EAFCBCC-70C6-47FC-9C23-B0F3FBDD0F92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2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2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F0F54082-1B15-4EC2-9589-3CA1EC0426E3}" type="pres">
      <dgm:prSet presAssocID="{58E15116-0C34-4B03-9539-AECD22D3FED1}" presName="node" presStyleLbl="node1" presStyleIdx="2" presStyleCnt="3">
        <dgm:presLayoutVars>
          <dgm:bulletEnabled val="1"/>
        </dgm:presLayoutVars>
      </dgm:prSet>
      <dgm:spPr/>
    </dgm:pt>
  </dgm:ptLst>
  <dgm:cxnLst>
    <dgm:cxn modelId="{F2E6FD77-15E7-4C60-89B5-5FD5492DA5C8}" srcId="{DE8BBEBB-BBBC-4205-973C-6A3D3034CE51}" destId="{1681AEA7-2C6D-43B4-A5F4-DA5CFA134832}" srcOrd="0" destOrd="0" parTransId="{23E32A62-BBEF-4606-8111-A5F4F3251C0A}" sibTransId="{E6C7077D-C31C-42DC-AEA2-01A87A944C36}"/>
    <dgm:cxn modelId="{4AAC6DB2-F2B2-4F58-943D-819E217AFB72}" srcId="{DE8BBEBB-BBBC-4205-973C-6A3D3034CE51}" destId="{DE46B5CF-7364-4D11-897A-947ED93AAF24}" srcOrd="1" destOrd="0" parTransId="{00AE4971-7941-4B0D-9A4D-8F2E5ADC23E0}" sibTransId="{C2835C70-3AF8-4A64-968B-989BC5F14B51}"/>
    <dgm:cxn modelId="{8EAFCBCC-70C6-47FC-9C23-B0F3FBDD0F92}" srcId="{DE8BBEBB-BBBC-4205-973C-6A3D3034CE51}" destId="{58E15116-0C34-4B03-9539-AECD22D3FED1}" srcOrd="2" destOrd="0" parTransId="{E60D1F84-2630-4C20-B4DE-4CD9571E61DE}" sibTransId="{8933567A-2128-4E3B-B651-3560A830A60C}"/>
    <dgm:cxn modelId="{DBE636E4-10DD-4F4B-AA2E-AF82DFE3726F}" type="presOf" srcId="{DE8BBEBB-BBBC-4205-973C-6A3D3034CE51}" destId="{63A969A4-3E0D-422F-9D8E-5242D1BC7D39}" srcOrd="0" destOrd="0" presId="urn:microsoft.com/office/officeart/2005/8/layout/process1"/>
    <dgm:cxn modelId="{41096A61-A15E-473B-AB5A-8496DC8A2C19}" type="presParOf" srcId="{63A969A4-3E0D-422F-9D8E-5242D1BC7D39}" destId="{9C0602CC-7F31-4DEB-8F86-232C654EDABD}" srcOrd="0" destOrd="0" presId="urn:microsoft.com/office/officeart/2005/8/layout/process1"/>
    <dgm:cxn modelId="{96DCEFCA-4BC9-4A66-8052-5B2D63631D8E}" type="presOf" srcId="{1681AEA7-2C6D-43B4-A5F4-DA5CFA134832}" destId="{9C0602CC-7F31-4DEB-8F86-232C654EDABD}" srcOrd="0" destOrd="0" presId="urn:microsoft.com/office/officeart/2005/8/layout/process1"/>
    <dgm:cxn modelId="{9E9DED44-0FE0-4FA8-BCBA-FE0FCBC204F3}" type="presParOf" srcId="{63A969A4-3E0D-422F-9D8E-5242D1BC7D39}" destId="{64A76448-D66E-41A7-9F71-B159907F11FC}" srcOrd="1" destOrd="0" presId="urn:microsoft.com/office/officeart/2005/8/layout/process1"/>
    <dgm:cxn modelId="{C4274750-018C-4BEC-B3A3-6FD1C18C75C4}" type="presOf" srcId="{E6C7077D-C31C-42DC-AEA2-01A87A944C36}" destId="{64A76448-D66E-41A7-9F71-B159907F11FC}" srcOrd="0" destOrd="0" presId="urn:microsoft.com/office/officeart/2005/8/layout/process1"/>
    <dgm:cxn modelId="{3A8FC16D-98E2-434F-84F1-B8925CF4CCC9}" type="presParOf" srcId="{64A76448-D66E-41A7-9F71-B159907F11FC}" destId="{4201C554-EEDE-4AE0-A32D-5400184ED1B3}" srcOrd="0" destOrd="1" presId="urn:microsoft.com/office/officeart/2005/8/layout/process1"/>
    <dgm:cxn modelId="{A96BB8C2-53FF-45AE-AB15-418769A315D6}" type="presOf" srcId="{E6C7077D-C31C-42DC-AEA2-01A87A944C36}" destId="{4201C554-EEDE-4AE0-A32D-5400184ED1B3}" srcOrd="1" destOrd="0" presId="urn:microsoft.com/office/officeart/2005/8/layout/process1"/>
    <dgm:cxn modelId="{0364F99F-27FC-4625-B0CC-3432CAB20E8C}" type="presParOf" srcId="{63A969A4-3E0D-422F-9D8E-5242D1BC7D39}" destId="{DAB1860E-48F6-4A5B-8F1D-17EAD0C4A82B}" srcOrd="2" destOrd="0" presId="urn:microsoft.com/office/officeart/2005/8/layout/process1"/>
    <dgm:cxn modelId="{FAAEF08F-8CF6-49BA-A50E-500CE172D5DC}" type="presOf" srcId="{DE46B5CF-7364-4D11-897A-947ED93AAF24}" destId="{DAB1860E-48F6-4A5B-8F1D-17EAD0C4A82B}" srcOrd="0" destOrd="0" presId="urn:microsoft.com/office/officeart/2005/8/layout/process1"/>
    <dgm:cxn modelId="{5A71E158-A6E3-41FD-A6E4-28DBA53A7F73}" type="presParOf" srcId="{63A969A4-3E0D-422F-9D8E-5242D1BC7D39}" destId="{577C20C3-FE6A-468B-B21A-7878F750B9D2}" srcOrd="3" destOrd="0" presId="urn:microsoft.com/office/officeart/2005/8/layout/process1"/>
    <dgm:cxn modelId="{677387E2-6132-4592-8AE2-AFBED265322D}" type="presOf" srcId="{C2835C70-3AF8-4A64-968B-989BC5F14B51}" destId="{577C20C3-FE6A-468B-B21A-7878F750B9D2}" srcOrd="0" destOrd="0" presId="urn:microsoft.com/office/officeart/2005/8/layout/process1"/>
    <dgm:cxn modelId="{43DD2387-42C3-4E66-B55B-52E6BBF6F3F4}" type="presParOf" srcId="{577C20C3-FE6A-468B-B21A-7878F750B9D2}" destId="{C5C134B7-C153-4425-AF43-D1F291DB67D3}" srcOrd="0" destOrd="3" presId="urn:microsoft.com/office/officeart/2005/8/layout/process1"/>
    <dgm:cxn modelId="{5886111B-D93D-4640-8F39-0B02AAE29E3E}" type="presOf" srcId="{C2835C70-3AF8-4A64-968B-989BC5F14B51}" destId="{C5C134B7-C153-4425-AF43-D1F291DB67D3}" srcOrd="1" destOrd="0" presId="urn:microsoft.com/office/officeart/2005/8/layout/process1"/>
    <dgm:cxn modelId="{11A4DFC0-D4FC-4C3E-9EC3-81F09578A162}" type="presParOf" srcId="{63A969A4-3E0D-422F-9D8E-5242D1BC7D39}" destId="{F0F54082-1B15-4EC2-9589-3CA1EC0426E3}" srcOrd="4" destOrd="0" presId="urn:microsoft.com/office/officeart/2005/8/layout/process1"/>
    <dgm:cxn modelId="{43AFB5EB-1F69-41DC-887A-B089ADB8B55E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6BFC340C-09B6-420A-A82C-754A75EB0B86}" type="parTrans">
      <dgm:prSet/>
      <dgm:spPr/>
      <dgm:t>
        <a:bodyPr/>
        <a:p>
          <a:endParaRPr lang="zh-CN" altLang="en-US"/>
        </a:p>
      </dgm:t>
    </dgm:pt>
    <dgm:pt modelId="{E6C7077D-C31C-42DC-AEA2-01A87A944C36}" cxnId="{6BFC340C-09B6-420A-A82C-754A75EB0B86}" type="sibTrans">
      <dgm:prSet/>
      <dgm:spPr/>
      <dgm:t>
        <a:bodyPr/>
        <a:p>
          <a:endParaRPr lang="zh-CN" altLang="en-US"/>
        </a:p>
      </dgm:t>
    </dgm:pt>
    <dgm:pt modelId="{7FF5B9B5-B806-492C-91B2-5C5EF618CB96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altLang="en-US" sz="1200">
              <a:latin typeface="+mn-ea"/>
            </a:rPr>
            <a:t>产权科</a:t>
          </a:r>
          <a:r>
            <a:rPr lang="zh-CN" sz="1200">
              <a:latin typeface="+mn-ea"/>
            </a:rPr>
            <a:t>初审</a:t>
          </a:r>
          <a:r>
            <a:rPr altLang="en-US" sz="1200">
              <a:latin typeface="+mn-ea"/>
            </a:rPr>
            <a:t/>
          </a:r>
          <a:endParaRPr altLang="en-US" sz="1200">
            <a:latin typeface="+mn-ea"/>
          </a:endParaRPr>
        </a:p>
      </dgm:t>
    </dgm:pt>
    <dgm:pt modelId="{65BA45A9-AB01-4E6F-98BC-45D691929B44}" cxnId="{CE71DB93-AEC2-456C-AB39-D656556C60D4}" type="parTrans">
      <dgm:prSet/>
      <dgm:spPr/>
    </dgm:pt>
    <dgm:pt modelId="{ED606C3A-08DF-46A2-A601-3BA6A623FBE1}" cxnId="{CE71DB93-AEC2-456C-AB39-D656556C60D4}" type="sibTrans">
      <dgm:prSet/>
      <dgm:spPr/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sz="1200"/>
            <a:t>产权科</a:t>
          </a:r>
          <a:r>
            <a:rPr lang="zh-CN" sz="1200"/>
            <a:t>复审</a:t>
          </a:r>
          <a:r>
            <a:rPr sz="1200"/>
            <a:t/>
          </a:r>
          <a:endParaRPr sz="1200"/>
        </a:p>
      </dgm:t>
    </dgm:pt>
    <dgm:pt modelId="{8C797859-5A61-4142-B5CA-4EEDBFB88B94}" cxnId="{43B04A55-BEA2-4553-8CB7-39B837F19691}" type="parTrans">
      <dgm:prSet/>
      <dgm:spPr/>
      <dgm:t>
        <a:bodyPr/>
        <a:p>
          <a:endParaRPr lang="zh-CN" altLang="en-US"/>
        </a:p>
      </dgm:t>
    </dgm:pt>
    <dgm:pt modelId="{4EA6A2FA-95E6-4395-B1C6-D87390F3741D}" cxnId="{43B04A55-BEA2-4553-8CB7-39B837F19691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A415F512-DE69-4C9F-A195-31D2945535D8}" type="parTrans">
      <dgm:prSet/>
      <dgm:spPr/>
    </dgm:pt>
    <dgm:pt modelId="{8933567A-2128-4E3B-B651-3560A830A60C}" cxnId="{A415F512-DE69-4C9F-A195-31D2945535D8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5C436C18-F43E-47EE-970F-B1CE11CB6311}" type="pres">
      <dgm:prSet presAssocID="{7FF5B9B5-B806-492C-91B2-5C5EF618CB96}" presName="node" presStyleLbl="node1" presStyleIdx="1" presStyleCnt="4">
        <dgm:presLayoutVars>
          <dgm:bulletEnabled val="1"/>
        </dgm:presLayoutVars>
      </dgm:prSet>
      <dgm:spPr/>
    </dgm:pt>
    <dgm:pt modelId="{62696E1F-CA6F-4001-A99E-6477AE26E815}" type="pres">
      <dgm:prSet presAssocID="{ED606C3A-08DF-46A2-A601-3BA6A623FBE1}" presName="sibTrans" presStyleLbl="sibTrans2D1" presStyleIdx="1" presStyleCnt="3"/>
      <dgm:spPr/>
    </dgm:pt>
    <dgm:pt modelId="{6F88C326-AC64-4C04-B08B-173DD73D8A4E}" type="pres">
      <dgm:prSet presAssocID="{ED606C3A-08DF-46A2-A601-3BA6A623FBE1}" presName="connectorText" presStyleCnt="0"/>
      <dgm:spPr/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6BFC340C-09B6-420A-A82C-754A75EB0B86}" srcId="{DE8BBEBB-BBBC-4205-973C-6A3D3034CE51}" destId="{1681AEA7-2C6D-43B4-A5F4-DA5CFA134832}" srcOrd="0" destOrd="0" parTransId="{23E32A62-BBEF-4606-8111-A5F4F3251C0A}" sibTransId="{E6C7077D-C31C-42DC-AEA2-01A87A944C36}"/>
    <dgm:cxn modelId="{CE71DB93-AEC2-456C-AB39-D656556C60D4}" srcId="{DE8BBEBB-BBBC-4205-973C-6A3D3034CE51}" destId="{7FF5B9B5-B806-492C-91B2-5C5EF618CB96}" srcOrd="1" destOrd="0" parTransId="{65BA45A9-AB01-4E6F-98BC-45D691929B44}" sibTransId="{ED606C3A-08DF-46A2-A601-3BA6A623FBE1}"/>
    <dgm:cxn modelId="{43B04A55-BEA2-4553-8CB7-39B837F19691}" srcId="{DE8BBEBB-BBBC-4205-973C-6A3D3034CE51}" destId="{F5784A85-D485-423F-998A-A3A2DD045E60}" srcOrd="2" destOrd="0" parTransId="{8C797859-5A61-4142-B5CA-4EEDBFB88B94}" sibTransId="{4EA6A2FA-95E6-4395-B1C6-D87390F3741D}"/>
    <dgm:cxn modelId="{A415F512-DE69-4C9F-A195-31D2945535D8}" srcId="{DE8BBEBB-BBBC-4205-973C-6A3D3034CE51}" destId="{58E15116-0C34-4B03-9539-AECD22D3FED1}" srcOrd="3" destOrd="0" parTransId="{E60D1F84-2630-4C20-B4DE-4CD9571E61DE}" sibTransId="{8933567A-2128-4E3B-B651-3560A830A60C}"/>
    <dgm:cxn modelId="{D2BEA3C1-C43C-4AE4-B9CC-31C28734AB11}" type="presOf" srcId="{DE8BBEBB-BBBC-4205-973C-6A3D3034CE51}" destId="{63A969A4-3E0D-422F-9D8E-5242D1BC7D39}" srcOrd="0" destOrd="0" presId="urn:microsoft.com/office/officeart/2005/8/layout/process1"/>
    <dgm:cxn modelId="{400A644B-3E48-4B9D-AA57-EB09A3A5A035}" type="presParOf" srcId="{63A969A4-3E0D-422F-9D8E-5242D1BC7D39}" destId="{9C0602CC-7F31-4DEB-8F86-232C654EDABD}" srcOrd="0" destOrd="0" presId="urn:microsoft.com/office/officeart/2005/8/layout/process1"/>
    <dgm:cxn modelId="{613DABAE-CFEA-43D5-9C2E-247CE9ABD3ED}" type="presOf" srcId="{1681AEA7-2C6D-43B4-A5F4-DA5CFA134832}" destId="{9C0602CC-7F31-4DEB-8F86-232C654EDABD}" srcOrd="0" destOrd="0" presId="urn:microsoft.com/office/officeart/2005/8/layout/process1"/>
    <dgm:cxn modelId="{41401C03-A4DF-4204-A555-F10EE032E551}" type="presParOf" srcId="{63A969A4-3E0D-422F-9D8E-5242D1BC7D39}" destId="{64A76448-D66E-41A7-9F71-B159907F11FC}" srcOrd="1" destOrd="0" presId="urn:microsoft.com/office/officeart/2005/8/layout/process1"/>
    <dgm:cxn modelId="{89DC1AF8-46EF-48CC-9E52-2BB34569A15B}" type="presOf" srcId="{E6C7077D-C31C-42DC-AEA2-01A87A944C36}" destId="{64A76448-D66E-41A7-9F71-B159907F11FC}" srcOrd="0" destOrd="0" presId="urn:microsoft.com/office/officeart/2005/8/layout/process1"/>
    <dgm:cxn modelId="{61F059AF-856C-42EE-A57E-CB99223F259F}" type="presParOf" srcId="{64A76448-D66E-41A7-9F71-B159907F11FC}" destId="{4201C554-EEDE-4AE0-A32D-5400184ED1B3}" srcOrd="0" destOrd="1" presId="urn:microsoft.com/office/officeart/2005/8/layout/process1"/>
    <dgm:cxn modelId="{245C70E9-5B27-43C1-A312-4C7295980D65}" type="presOf" srcId="{E6C7077D-C31C-42DC-AEA2-01A87A944C36}" destId="{4201C554-EEDE-4AE0-A32D-5400184ED1B3}" srcOrd="1" destOrd="0" presId="urn:microsoft.com/office/officeart/2005/8/layout/process1"/>
    <dgm:cxn modelId="{36F526C3-A2A0-4B06-BFE3-A13B051D8B20}" type="presParOf" srcId="{63A969A4-3E0D-422F-9D8E-5242D1BC7D39}" destId="{5C436C18-F43E-47EE-970F-B1CE11CB6311}" srcOrd="2" destOrd="0" presId="urn:microsoft.com/office/officeart/2005/8/layout/process1"/>
    <dgm:cxn modelId="{E9AF3DA0-378B-475C-98F2-B69FCC808801}" type="presOf" srcId="{7FF5B9B5-B806-492C-91B2-5C5EF618CB96}" destId="{5C436C18-F43E-47EE-970F-B1CE11CB6311}" srcOrd="0" destOrd="0" presId="urn:microsoft.com/office/officeart/2005/8/layout/process1"/>
    <dgm:cxn modelId="{CEA658BC-8605-473E-9C46-0FA2F95D2CE6}" type="presParOf" srcId="{63A969A4-3E0D-422F-9D8E-5242D1BC7D39}" destId="{62696E1F-CA6F-4001-A99E-6477AE26E815}" srcOrd="3" destOrd="0" presId="urn:microsoft.com/office/officeart/2005/8/layout/process1"/>
    <dgm:cxn modelId="{0C99527C-15FA-4265-B356-100F206381BA}" type="presOf" srcId="{ED606C3A-08DF-46A2-A601-3BA6A623FBE1}" destId="{62696E1F-CA6F-4001-A99E-6477AE26E815}" srcOrd="0" destOrd="0" presId="urn:microsoft.com/office/officeart/2005/8/layout/process1"/>
    <dgm:cxn modelId="{DC1A707C-7279-40EC-A7A9-0F0186B3F585}" type="presParOf" srcId="{62696E1F-CA6F-4001-A99E-6477AE26E815}" destId="{6F88C326-AC64-4C04-B08B-173DD73D8A4E}" srcOrd="0" destOrd="3" presId="urn:microsoft.com/office/officeart/2005/8/layout/process1"/>
    <dgm:cxn modelId="{2F001F8A-4ACD-47D9-83E2-A266269CB8EF}" type="presOf" srcId="{ED606C3A-08DF-46A2-A601-3BA6A623FBE1}" destId="{6F88C326-AC64-4C04-B08B-173DD73D8A4E}" srcOrd="1" destOrd="0" presId="urn:microsoft.com/office/officeart/2005/8/layout/process1"/>
    <dgm:cxn modelId="{D78EE475-21DA-402F-BB4A-B62E40C80C60}" type="presParOf" srcId="{63A969A4-3E0D-422F-9D8E-5242D1BC7D39}" destId="{32D9EDB2-5F3F-4D11-B426-FB7ECB3A9B4E}" srcOrd="4" destOrd="0" presId="urn:microsoft.com/office/officeart/2005/8/layout/process1"/>
    <dgm:cxn modelId="{ECF83140-EF22-4422-BB10-0FD304EB660C}" type="presOf" srcId="{F5784A85-D485-423F-998A-A3A2DD045E60}" destId="{32D9EDB2-5F3F-4D11-B426-FB7ECB3A9B4E}" srcOrd="0" destOrd="0" presId="urn:microsoft.com/office/officeart/2005/8/layout/process1"/>
    <dgm:cxn modelId="{F82172B3-6189-47BF-BCD2-A0988849DDAD}" type="presParOf" srcId="{63A969A4-3E0D-422F-9D8E-5242D1BC7D39}" destId="{F059142A-72AE-4476-ACD2-F317D9B2F10D}" srcOrd="5" destOrd="0" presId="urn:microsoft.com/office/officeart/2005/8/layout/process1"/>
    <dgm:cxn modelId="{BC0B7F95-9E87-4B7C-9EB7-49D6611AAACE}" type="presOf" srcId="{4EA6A2FA-95E6-4395-B1C6-D87390F3741D}" destId="{F059142A-72AE-4476-ACD2-F317D9B2F10D}" srcOrd="0" destOrd="0" presId="urn:microsoft.com/office/officeart/2005/8/layout/process1"/>
    <dgm:cxn modelId="{B19452D8-32DE-4B40-8F46-1D0015DC4554}" type="presParOf" srcId="{F059142A-72AE-4476-ACD2-F317D9B2F10D}" destId="{FF4B12D7-1E2E-4AC3-9FCC-70DC6B12089D}" srcOrd="0" destOrd="5" presId="urn:microsoft.com/office/officeart/2005/8/layout/process1"/>
    <dgm:cxn modelId="{5F85211F-1B88-4906-A885-E660E2FD5850}" type="presOf" srcId="{4EA6A2FA-95E6-4395-B1C6-D87390F3741D}" destId="{FF4B12D7-1E2E-4AC3-9FCC-70DC6B12089D}" srcOrd="1" destOrd="0" presId="urn:microsoft.com/office/officeart/2005/8/layout/process1"/>
    <dgm:cxn modelId="{A3000830-9170-43C2-9B86-16A332AFF8FE}" type="presParOf" srcId="{63A969A4-3E0D-422F-9D8E-5242D1BC7D39}" destId="{F0F54082-1B15-4EC2-9589-3CA1EC0426E3}" srcOrd="6" destOrd="0" presId="urn:microsoft.com/office/officeart/2005/8/layout/process1"/>
    <dgm:cxn modelId="{3DE89779-11E4-4C95-BF4D-CEE44A5488B5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代理</a:t>
          </a:r>
          <a:r>
            <a:rPr lang="zh-CN" altLang="en-US" sz="1200"/>
            <a:t>机构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6BFC340C-09B6-420A-A82C-754A75EB0B86}" type="parTrans">
      <dgm:prSet/>
      <dgm:spPr/>
      <dgm:t>
        <a:bodyPr/>
        <a:p>
          <a:endParaRPr lang="zh-CN" altLang="en-US"/>
        </a:p>
      </dgm:t>
    </dgm:pt>
    <dgm:pt modelId="{E6C7077D-C31C-42DC-AEA2-01A87A944C36}" cxnId="{6BFC340C-09B6-420A-A82C-754A75EB0B86}" type="sibTrans">
      <dgm:prSet/>
      <dgm:spPr/>
      <dgm:t>
        <a:bodyPr/>
        <a:p>
          <a:endParaRPr lang="zh-CN" altLang="en-US"/>
        </a:p>
      </dgm:t>
    </dgm:pt>
    <dgm:pt modelId="{7FF5B9B5-B806-492C-91B2-5C5EF618CB96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altLang="en-US" sz="1200">
              <a:latin typeface="+mn-ea"/>
            </a:rPr>
            <a:t>产权科</a:t>
          </a:r>
          <a:r>
            <a:rPr lang="zh-CN" sz="1200">
              <a:latin typeface="+mn-ea"/>
            </a:rPr>
            <a:t>初审</a:t>
          </a:r>
          <a:r>
            <a:rPr altLang="en-US" sz="1200">
              <a:latin typeface="+mn-ea"/>
            </a:rPr>
            <a:t/>
          </a:r>
          <a:endParaRPr altLang="en-US" sz="1200">
            <a:latin typeface="+mn-ea"/>
          </a:endParaRPr>
        </a:p>
      </dgm:t>
    </dgm:pt>
    <dgm:pt modelId="{65BA45A9-AB01-4E6F-98BC-45D691929B44}" cxnId="{CE71DB93-AEC2-456C-AB39-D656556C60D4}" type="parTrans">
      <dgm:prSet/>
      <dgm:spPr/>
    </dgm:pt>
    <dgm:pt modelId="{ED606C3A-08DF-46A2-A601-3BA6A623FBE1}" cxnId="{CE71DB93-AEC2-456C-AB39-D656556C60D4}" type="sibTrans">
      <dgm:prSet/>
      <dgm:spPr/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sz="1200"/>
            <a:t>产权科</a:t>
          </a:r>
          <a:r>
            <a:rPr lang="zh-CN" sz="1200"/>
            <a:t>复审</a:t>
          </a:r>
          <a:r>
            <a:rPr sz="1200"/>
            <a:t/>
          </a:r>
          <a:endParaRPr sz="1200"/>
        </a:p>
      </dgm:t>
    </dgm:pt>
    <dgm:pt modelId="{8C797859-5A61-4142-B5CA-4EEDBFB88B94}" cxnId="{43B04A55-BEA2-4553-8CB7-39B837F19691}" type="parTrans">
      <dgm:prSet/>
      <dgm:spPr/>
      <dgm:t>
        <a:bodyPr/>
        <a:p>
          <a:endParaRPr lang="zh-CN" altLang="en-US"/>
        </a:p>
      </dgm:t>
    </dgm:pt>
    <dgm:pt modelId="{4EA6A2FA-95E6-4395-B1C6-D87390F3741D}" cxnId="{43B04A55-BEA2-4553-8CB7-39B837F19691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结束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A415F512-DE69-4C9F-A195-31D2945535D8}" type="parTrans">
      <dgm:prSet/>
      <dgm:spPr/>
    </dgm:pt>
    <dgm:pt modelId="{8933567A-2128-4E3B-B651-3560A830A60C}" cxnId="{A415F512-DE69-4C9F-A195-31D2945535D8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5C436C18-F43E-47EE-970F-B1CE11CB6311}" type="pres">
      <dgm:prSet presAssocID="{7FF5B9B5-B806-492C-91B2-5C5EF618CB96}" presName="node" presStyleLbl="node1" presStyleIdx="1" presStyleCnt="4">
        <dgm:presLayoutVars>
          <dgm:bulletEnabled val="1"/>
        </dgm:presLayoutVars>
      </dgm:prSet>
      <dgm:spPr/>
    </dgm:pt>
    <dgm:pt modelId="{62696E1F-CA6F-4001-A99E-6477AE26E815}" type="pres">
      <dgm:prSet presAssocID="{ED606C3A-08DF-46A2-A601-3BA6A623FBE1}" presName="sibTrans" presStyleLbl="sibTrans2D1" presStyleIdx="1" presStyleCnt="3"/>
      <dgm:spPr/>
    </dgm:pt>
    <dgm:pt modelId="{6F88C326-AC64-4C04-B08B-173DD73D8A4E}" type="pres">
      <dgm:prSet presAssocID="{ED606C3A-08DF-46A2-A601-3BA6A623FBE1}" presName="connectorText" presStyleCnt="0"/>
      <dgm:spPr/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6BFC340C-09B6-420A-A82C-754A75EB0B86}" srcId="{DE8BBEBB-BBBC-4205-973C-6A3D3034CE51}" destId="{1681AEA7-2C6D-43B4-A5F4-DA5CFA134832}" srcOrd="0" destOrd="0" parTransId="{23E32A62-BBEF-4606-8111-A5F4F3251C0A}" sibTransId="{E6C7077D-C31C-42DC-AEA2-01A87A944C36}"/>
    <dgm:cxn modelId="{CE71DB93-AEC2-456C-AB39-D656556C60D4}" srcId="{DE8BBEBB-BBBC-4205-973C-6A3D3034CE51}" destId="{7FF5B9B5-B806-492C-91B2-5C5EF618CB96}" srcOrd="1" destOrd="0" parTransId="{65BA45A9-AB01-4E6F-98BC-45D691929B44}" sibTransId="{ED606C3A-08DF-46A2-A601-3BA6A623FBE1}"/>
    <dgm:cxn modelId="{43B04A55-BEA2-4553-8CB7-39B837F19691}" srcId="{DE8BBEBB-BBBC-4205-973C-6A3D3034CE51}" destId="{F5784A85-D485-423F-998A-A3A2DD045E60}" srcOrd="2" destOrd="0" parTransId="{8C797859-5A61-4142-B5CA-4EEDBFB88B94}" sibTransId="{4EA6A2FA-95E6-4395-B1C6-D87390F3741D}"/>
    <dgm:cxn modelId="{A415F512-DE69-4C9F-A195-31D2945535D8}" srcId="{DE8BBEBB-BBBC-4205-973C-6A3D3034CE51}" destId="{58E15116-0C34-4B03-9539-AECD22D3FED1}" srcOrd="3" destOrd="0" parTransId="{E60D1F84-2630-4C20-B4DE-4CD9571E61DE}" sibTransId="{8933567A-2128-4E3B-B651-3560A830A60C}"/>
    <dgm:cxn modelId="{D2BEA3C1-C43C-4AE4-B9CC-31C28734AB11}" type="presOf" srcId="{DE8BBEBB-BBBC-4205-973C-6A3D3034CE51}" destId="{63A969A4-3E0D-422F-9D8E-5242D1BC7D39}" srcOrd="0" destOrd="0" presId="urn:microsoft.com/office/officeart/2005/8/layout/process1"/>
    <dgm:cxn modelId="{400A644B-3E48-4B9D-AA57-EB09A3A5A035}" type="presParOf" srcId="{63A969A4-3E0D-422F-9D8E-5242D1BC7D39}" destId="{9C0602CC-7F31-4DEB-8F86-232C654EDABD}" srcOrd="0" destOrd="0" presId="urn:microsoft.com/office/officeart/2005/8/layout/process1"/>
    <dgm:cxn modelId="{613DABAE-CFEA-43D5-9C2E-247CE9ABD3ED}" type="presOf" srcId="{1681AEA7-2C6D-43B4-A5F4-DA5CFA134832}" destId="{9C0602CC-7F31-4DEB-8F86-232C654EDABD}" srcOrd="0" destOrd="0" presId="urn:microsoft.com/office/officeart/2005/8/layout/process1"/>
    <dgm:cxn modelId="{41401C03-A4DF-4204-A555-F10EE032E551}" type="presParOf" srcId="{63A969A4-3E0D-422F-9D8E-5242D1BC7D39}" destId="{64A76448-D66E-41A7-9F71-B159907F11FC}" srcOrd="1" destOrd="0" presId="urn:microsoft.com/office/officeart/2005/8/layout/process1"/>
    <dgm:cxn modelId="{89DC1AF8-46EF-48CC-9E52-2BB34569A15B}" type="presOf" srcId="{E6C7077D-C31C-42DC-AEA2-01A87A944C36}" destId="{64A76448-D66E-41A7-9F71-B159907F11FC}" srcOrd="0" destOrd="0" presId="urn:microsoft.com/office/officeart/2005/8/layout/process1"/>
    <dgm:cxn modelId="{61F059AF-856C-42EE-A57E-CB99223F259F}" type="presParOf" srcId="{64A76448-D66E-41A7-9F71-B159907F11FC}" destId="{4201C554-EEDE-4AE0-A32D-5400184ED1B3}" srcOrd="0" destOrd="1" presId="urn:microsoft.com/office/officeart/2005/8/layout/process1"/>
    <dgm:cxn modelId="{245C70E9-5B27-43C1-A312-4C7295980D65}" type="presOf" srcId="{E6C7077D-C31C-42DC-AEA2-01A87A944C36}" destId="{4201C554-EEDE-4AE0-A32D-5400184ED1B3}" srcOrd="1" destOrd="0" presId="urn:microsoft.com/office/officeart/2005/8/layout/process1"/>
    <dgm:cxn modelId="{36F526C3-A2A0-4B06-BFE3-A13B051D8B20}" type="presParOf" srcId="{63A969A4-3E0D-422F-9D8E-5242D1BC7D39}" destId="{5C436C18-F43E-47EE-970F-B1CE11CB6311}" srcOrd="2" destOrd="0" presId="urn:microsoft.com/office/officeart/2005/8/layout/process1"/>
    <dgm:cxn modelId="{E9AF3DA0-378B-475C-98F2-B69FCC808801}" type="presOf" srcId="{7FF5B9B5-B806-492C-91B2-5C5EF618CB96}" destId="{5C436C18-F43E-47EE-970F-B1CE11CB6311}" srcOrd="0" destOrd="0" presId="urn:microsoft.com/office/officeart/2005/8/layout/process1"/>
    <dgm:cxn modelId="{CEA658BC-8605-473E-9C46-0FA2F95D2CE6}" type="presParOf" srcId="{63A969A4-3E0D-422F-9D8E-5242D1BC7D39}" destId="{62696E1F-CA6F-4001-A99E-6477AE26E815}" srcOrd="3" destOrd="0" presId="urn:microsoft.com/office/officeart/2005/8/layout/process1"/>
    <dgm:cxn modelId="{0C99527C-15FA-4265-B356-100F206381BA}" type="presOf" srcId="{ED606C3A-08DF-46A2-A601-3BA6A623FBE1}" destId="{62696E1F-CA6F-4001-A99E-6477AE26E815}" srcOrd="0" destOrd="0" presId="urn:microsoft.com/office/officeart/2005/8/layout/process1"/>
    <dgm:cxn modelId="{DC1A707C-7279-40EC-A7A9-0F0186B3F585}" type="presParOf" srcId="{62696E1F-CA6F-4001-A99E-6477AE26E815}" destId="{6F88C326-AC64-4C04-B08B-173DD73D8A4E}" srcOrd="0" destOrd="3" presId="urn:microsoft.com/office/officeart/2005/8/layout/process1"/>
    <dgm:cxn modelId="{2F001F8A-4ACD-47D9-83E2-A266269CB8EF}" type="presOf" srcId="{ED606C3A-08DF-46A2-A601-3BA6A623FBE1}" destId="{6F88C326-AC64-4C04-B08B-173DD73D8A4E}" srcOrd="1" destOrd="0" presId="urn:microsoft.com/office/officeart/2005/8/layout/process1"/>
    <dgm:cxn modelId="{D78EE475-21DA-402F-BB4A-B62E40C80C60}" type="presParOf" srcId="{63A969A4-3E0D-422F-9D8E-5242D1BC7D39}" destId="{32D9EDB2-5F3F-4D11-B426-FB7ECB3A9B4E}" srcOrd="4" destOrd="0" presId="urn:microsoft.com/office/officeart/2005/8/layout/process1"/>
    <dgm:cxn modelId="{ECF83140-EF22-4422-BB10-0FD304EB660C}" type="presOf" srcId="{F5784A85-D485-423F-998A-A3A2DD045E60}" destId="{32D9EDB2-5F3F-4D11-B426-FB7ECB3A9B4E}" srcOrd="0" destOrd="0" presId="urn:microsoft.com/office/officeart/2005/8/layout/process1"/>
    <dgm:cxn modelId="{F82172B3-6189-47BF-BCD2-A0988849DDAD}" type="presParOf" srcId="{63A969A4-3E0D-422F-9D8E-5242D1BC7D39}" destId="{F059142A-72AE-4476-ACD2-F317D9B2F10D}" srcOrd="5" destOrd="0" presId="urn:microsoft.com/office/officeart/2005/8/layout/process1"/>
    <dgm:cxn modelId="{BC0B7F95-9E87-4B7C-9EB7-49D6611AAACE}" type="presOf" srcId="{4EA6A2FA-95E6-4395-B1C6-D87390F3741D}" destId="{F059142A-72AE-4476-ACD2-F317D9B2F10D}" srcOrd="0" destOrd="0" presId="urn:microsoft.com/office/officeart/2005/8/layout/process1"/>
    <dgm:cxn modelId="{B19452D8-32DE-4B40-8F46-1D0015DC4554}" type="presParOf" srcId="{F059142A-72AE-4476-ACD2-F317D9B2F10D}" destId="{FF4B12D7-1E2E-4AC3-9FCC-70DC6B12089D}" srcOrd="0" destOrd="5" presId="urn:microsoft.com/office/officeart/2005/8/layout/process1"/>
    <dgm:cxn modelId="{5F85211F-1B88-4906-A885-E660E2FD5850}" type="presOf" srcId="{4EA6A2FA-95E6-4395-B1C6-D87390F3741D}" destId="{FF4B12D7-1E2E-4AC3-9FCC-70DC6B12089D}" srcOrd="1" destOrd="0" presId="urn:microsoft.com/office/officeart/2005/8/layout/process1"/>
    <dgm:cxn modelId="{A3000830-9170-43C2-9B86-16A332AFF8FE}" type="presParOf" srcId="{63A969A4-3E0D-422F-9D8E-5242D1BC7D39}" destId="{F0F54082-1B15-4EC2-9589-3CA1EC0426E3}" srcOrd="6" destOrd="0" presId="urn:microsoft.com/office/officeart/2005/8/layout/process1"/>
    <dgm:cxn modelId="{3DE89779-11E4-4C95-BF4D-CEE44A5488B5}" type="presOf" srcId="{58E15116-0C34-4B03-9539-AECD22D3FED1}" destId="{F0F54082-1B15-4EC2-9589-3CA1EC0426E3}" srcOrd="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1F4AE-D398-47F3-A5F7-B002C735C7C4}">
      <dsp:nvSpPr>
        <dsp:cNvPr id="0" name=""/>
        <dsp:cNvSpPr/>
      </dsp:nvSpPr>
      <dsp:spPr>
        <a:xfrm>
          <a:off x="4638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289442"/>
        <a:ext cx="1337805" cy="783190"/>
      </dsp:txXfrm>
    </dsp:sp>
    <dsp:sp modelId="{0AEAF723-E771-409F-B0E1-A09D005C121B}">
      <dsp:nvSpPr>
        <dsp:cNvPr id="0" name=""/>
        <dsp:cNvSpPr/>
      </dsp:nvSpPr>
      <dsp:spPr>
        <a:xfrm>
          <a:off x="1529830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577878"/>
        <a:ext cx="205762" cy="206317"/>
      </dsp:txXfrm>
    </dsp:sp>
    <dsp:sp modelId="{5D3F4FEF-361D-4B5E-9B2F-C287302C3B36}">
      <dsp:nvSpPr>
        <dsp:cNvPr id="0" name=""/>
        <dsp:cNvSpPr/>
      </dsp:nvSpPr>
      <dsp:spPr>
        <a:xfrm>
          <a:off x="1945791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289442"/>
        <a:ext cx="1337805" cy="783190"/>
      </dsp:txXfrm>
    </dsp:sp>
    <dsp:sp modelId="{295267D6-A4CF-4837-9353-11B8D346E3FF}">
      <dsp:nvSpPr>
        <dsp:cNvPr id="0" name=""/>
        <dsp:cNvSpPr/>
      </dsp:nvSpPr>
      <dsp:spPr>
        <a:xfrm>
          <a:off x="3470982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577878"/>
        <a:ext cx="205762" cy="206317"/>
      </dsp:txXfrm>
    </dsp:sp>
    <dsp:sp modelId="{41314B21-0148-4E4C-94A2-1973C0C171CF}">
      <dsp:nvSpPr>
        <dsp:cNvPr id="0" name=""/>
        <dsp:cNvSpPr/>
      </dsp:nvSpPr>
      <dsp:spPr>
        <a:xfrm>
          <a:off x="3886943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289442"/>
        <a:ext cx="1337805" cy="783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1F4AE-D398-47F3-A5F7-B002C735C7C4}">
      <dsp:nvSpPr>
        <dsp:cNvPr id="0" name=""/>
        <dsp:cNvSpPr/>
      </dsp:nvSpPr>
      <dsp:spPr>
        <a:xfrm>
          <a:off x="4638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289442"/>
        <a:ext cx="1337805" cy="783190"/>
      </dsp:txXfrm>
    </dsp:sp>
    <dsp:sp modelId="{0AEAF723-E771-409F-B0E1-A09D005C121B}">
      <dsp:nvSpPr>
        <dsp:cNvPr id="0" name=""/>
        <dsp:cNvSpPr/>
      </dsp:nvSpPr>
      <dsp:spPr>
        <a:xfrm>
          <a:off x="1529830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577878"/>
        <a:ext cx="205762" cy="206317"/>
      </dsp:txXfrm>
    </dsp:sp>
    <dsp:sp modelId="{5D3F4FEF-361D-4B5E-9B2F-C287302C3B36}">
      <dsp:nvSpPr>
        <dsp:cNvPr id="0" name=""/>
        <dsp:cNvSpPr/>
      </dsp:nvSpPr>
      <dsp:spPr>
        <a:xfrm>
          <a:off x="1945791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289442"/>
        <a:ext cx="1337805" cy="783190"/>
      </dsp:txXfrm>
    </dsp:sp>
    <dsp:sp modelId="{295267D6-A4CF-4837-9353-11B8D346E3FF}">
      <dsp:nvSpPr>
        <dsp:cNvPr id="0" name=""/>
        <dsp:cNvSpPr/>
      </dsp:nvSpPr>
      <dsp:spPr>
        <a:xfrm>
          <a:off x="3470982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577878"/>
        <a:ext cx="205762" cy="206317"/>
      </dsp:txXfrm>
    </dsp:sp>
    <dsp:sp modelId="{41314B21-0148-4E4C-94A2-1973C0C171CF}">
      <dsp:nvSpPr>
        <dsp:cNvPr id="0" name=""/>
        <dsp:cNvSpPr/>
      </dsp:nvSpPr>
      <dsp:spPr>
        <a:xfrm>
          <a:off x="3886943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289442"/>
        <a:ext cx="1337805" cy="78319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1F4AE-D398-47F3-A5F7-B002C735C7C4}">
      <dsp:nvSpPr>
        <dsp:cNvPr id="0" name=""/>
        <dsp:cNvSpPr/>
      </dsp:nvSpPr>
      <dsp:spPr>
        <a:xfrm>
          <a:off x="4638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289442"/>
        <a:ext cx="1337805" cy="783190"/>
      </dsp:txXfrm>
    </dsp:sp>
    <dsp:sp modelId="{0AEAF723-E771-409F-B0E1-A09D005C121B}">
      <dsp:nvSpPr>
        <dsp:cNvPr id="0" name=""/>
        <dsp:cNvSpPr/>
      </dsp:nvSpPr>
      <dsp:spPr>
        <a:xfrm>
          <a:off x="1529830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577878"/>
        <a:ext cx="205762" cy="206317"/>
      </dsp:txXfrm>
    </dsp:sp>
    <dsp:sp modelId="{5D3F4FEF-361D-4B5E-9B2F-C287302C3B36}">
      <dsp:nvSpPr>
        <dsp:cNvPr id="0" name=""/>
        <dsp:cNvSpPr/>
      </dsp:nvSpPr>
      <dsp:spPr>
        <a:xfrm>
          <a:off x="1945791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289442"/>
        <a:ext cx="1337805" cy="783190"/>
      </dsp:txXfrm>
    </dsp:sp>
    <dsp:sp modelId="{295267D6-A4CF-4837-9353-11B8D346E3FF}">
      <dsp:nvSpPr>
        <dsp:cNvPr id="0" name=""/>
        <dsp:cNvSpPr/>
      </dsp:nvSpPr>
      <dsp:spPr>
        <a:xfrm>
          <a:off x="3470982" y="509106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577878"/>
        <a:ext cx="205762" cy="206317"/>
      </dsp:txXfrm>
    </dsp:sp>
    <dsp:sp modelId="{41314B21-0148-4E4C-94A2-1973C0C171CF}">
      <dsp:nvSpPr>
        <dsp:cNvPr id="0" name=""/>
        <dsp:cNvSpPr/>
      </dsp:nvSpPr>
      <dsp:spPr>
        <a:xfrm>
          <a:off x="3886943" y="265076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289442"/>
        <a:ext cx="1337805" cy="783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2D211B-984D-47FA-82EC-9D33133DB6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Company>江苏国泰新点软件有限公司  0512-58188000</Company>
  <Pages>38</Pages>
  <Words>1090</Words>
  <Characters>6216</Characters>
  <Lines>51</Lines>
  <Paragraphs>14</Paragraphs>
  <TotalTime>1</TotalTime>
  <ScaleCrop>false</ScaleCrop>
  <LinksUpToDate>false</LinksUpToDate>
  <CharactersWithSpaces>7292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2017-08-28T13:21:00Z</dcterms:created>
  <dc:creator>zhanghaiyan</dc:creator>
  <cp:lastModifiedBy>Administrator</cp:lastModifiedBy>
  <dcterms:modified xsi:type="dcterms:W3CDTF">2018-09-04T06:41:22Z</dcterms:modified>
  <dc:title>_x0001_</dc:title>
  <cp:revision>634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